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E36" w:rsidRDefault="00AF0E36" w:rsidP="00602202">
      <w:pPr>
        <w:spacing w:line="36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C641CD">
        <w:rPr>
          <w:rFonts w:ascii="Times New Roman" w:hAnsi="Times New Roman"/>
          <w:b/>
          <w:sz w:val="24"/>
          <w:szCs w:val="24"/>
        </w:rPr>
        <w:t>ГБОУ СОШ №</w:t>
      </w:r>
      <w:r>
        <w:rPr>
          <w:rFonts w:ascii="Times New Roman" w:hAnsi="Times New Roman"/>
          <w:b/>
          <w:sz w:val="24"/>
          <w:szCs w:val="24"/>
        </w:rPr>
        <w:t xml:space="preserve"> 56 им. а</w:t>
      </w:r>
      <w:r w:rsidRPr="00C641CD">
        <w:rPr>
          <w:rFonts w:ascii="Times New Roman" w:hAnsi="Times New Roman"/>
          <w:b/>
          <w:sz w:val="24"/>
          <w:szCs w:val="24"/>
        </w:rPr>
        <w:t>кадемика В.А.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641CD">
        <w:rPr>
          <w:rFonts w:ascii="Times New Roman" w:hAnsi="Times New Roman"/>
          <w:b/>
          <w:sz w:val="24"/>
          <w:szCs w:val="24"/>
        </w:rPr>
        <w:t xml:space="preserve">Легасова   </w:t>
      </w:r>
    </w:p>
    <w:p w:rsidR="00AF0E36" w:rsidRDefault="00AF0E36" w:rsidP="00506F11">
      <w:pPr>
        <w:spacing w:line="36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ЗОУО</w:t>
      </w:r>
      <w:r w:rsidRPr="00C641CD">
        <w:rPr>
          <w:rFonts w:ascii="Times New Roman" w:hAnsi="Times New Roman"/>
          <w:b/>
          <w:sz w:val="24"/>
          <w:szCs w:val="24"/>
        </w:rPr>
        <w:t xml:space="preserve"> г.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641CD">
        <w:rPr>
          <w:rFonts w:ascii="Times New Roman" w:hAnsi="Times New Roman"/>
          <w:b/>
          <w:sz w:val="24"/>
          <w:szCs w:val="24"/>
        </w:rPr>
        <w:t>Москвы</w:t>
      </w:r>
    </w:p>
    <w:p w:rsidR="00AF0E36" w:rsidRPr="005F3807" w:rsidRDefault="00AF0E36" w:rsidP="00506F11">
      <w:pPr>
        <w:spacing w:line="36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5F3807">
        <w:rPr>
          <w:rFonts w:ascii="Times New Roman" w:hAnsi="Times New Roman"/>
          <w:sz w:val="24"/>
          <w:szCs w:val="24"/>
        </w:rPr>
        <w:t>1-й класс</w:t>
      </w:r>
    </w:p>
    <w:p w:rsidR="00AF0E36" w:rsidRPr="005F3807" w:rsidRDefault="00AF0E36" w:rsidP="008E6FB7">
      <w:pPr>
        <w:ind w:firstLine="567"/>
        <w:jc w:val="center"/>
        <w:rPr>
          <w:rFonts w:ascii="Times New Roman" w:hAnsi="Times New Roman"/>
          <w:sz w:val="24"/>
          <w:szCs w:val="24"/>
        </w:rPr>
      </w:pPr>
      <w:r w:rsidRPr="005F3807">
        <w:rPr>
          <w:rFonts w:ascii="Times New Roman" w:hAnsi="Times New Roman"/>
          <w:sz w:val="24"/>
          <w:szCs w:val="24"/>
        </w:rPr>
        <w:t xml:space="preserve">КОНСПЕКТ ИНТЕГРИРОВАННОГО </w:t>
      </w:r>
      <w:r>
        <w:rPr>
          <w:rFonts w:ascii="Times New Roman" w:hAnsi="Times New Roman"/>
          <w:sz w:val="24"/>
          <w:szCs w:val="24"/>
        </w:rPr>
        <w:t>ОТКРЫТОГО</w:t>
      </w:r>
      <w:r w:rsidRPr="005F3807">
        <w:rPr>
          <w:rFonts w:ascii="Times New Roman" w:hAnsi="Times New Roman"/>
          <w:sz w:val="24"/>
          <w:szCs w:val="24"/>
        </w:rPr>
        <w:t xml:space="preserve"> УРОКА</w:t>
      </w:r>
    </w:p>
    <w:p w:rsidR="00AF0E36" w:rsidRPr="005F3807" w:rsidRDefault="00AF0E36" w:rsidP="00602202">
      <w:pPr>
        <w:ind w:firstLine="567"/>
        <w:jc w:val="center"/>
        <w:rPr>
          <w:rFonts w:ascii="Times New Roman" w:hAnsi="Times New Roman"/>
          <w:sz w:val="24"/>
          <w:szCs w:val="24"/>
        </w:rPr>
      </w:pPr>
      <w:r w:rsidRPr="005F3807">
        <w:rPr>
          <w:rFonts w:ascii="Times New Roman" w:hAnsi="Times New Roman"/>
          <w:sz w:val="24"/>
          <w:szCs w:val="24"/>
        </w:rPr>
        <w:t xml:space="preserve"> по предмету  «Окружающий мир»</w:t>
      </w:r>
    </w:p>
    <w:p w:rsidR="00AF0E36" w:rsidRPr="005F3807" w:rsidRDefault="00AF0E36" w:rsidP="00602202">
      <w:pPr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Тема урока:</w:t>
      </w:r>
      <w:r w:rsidRPr="005F3807">
        <w:rPr>
          <w:rFonts w:ascii="Times New Roman" w:hAnsi="Times New Roman"/>
          <w:sz w:val="24"/>
          <w:szCs w:val="24"/>
        </w:rPr>
        <w:t xml:space="preserve">  «Что это за листья?»</w:t>
      </w:r>
    </w:p>
    <w:p w:rsidR="00AF0E36" w:rsidRDefault="00AF0E36" w:rsidP="00602202">
      <w:pPr>
        <w:jc w:val="center"/>
        <w:rPr>
          <w:rFonts w:ascii="Times New Roman" w:hAnsi="Times New Roman"/>
          <w:sz w:val="24"/>
          <w:szCs w:val="24"/>
        </w:rPr>
      </w:pPr>
      <w:r w:rsidRPr="005F3807">
        <w:rPr>
          <w:rFonts w:ascii="Times New Roman" w:hAnsi="Times New Roman"/>
          <w:sz w:val="24"/>
          <w:szCs w:val="24"/>
        </w:rPr>
        <w:t>Учитель начальных классов:  Моисеева  Галина Валентиновна</w:t>
      </w:r>
    </w:p>
    <w:p w:rsidR="00AF0E36" w:rsidRPr="003542DC" w:rsidRDefault="00AF0E36" w:rsidP="00602202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0"/>
        <w:gridCol w:w="4500"/>
      </w:tblGrid>
      <w:tr w:rsidR="00AF0E36" w:rsidRPr="00304584" w:rsidTr="005F3807">
        <w:trPr>
          <w:trHeight w:val="2289"/>
        </w:trPr>
        <w:tc>
          <w:tcPr>
            <w:tcW w:w="5400" w:type="dxa"/>
          </w:tcPr>
          <w:p w:rsidR="00AF0E36" w:rsidRDefault="00AF0E36" w:rsidP="002627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4584">
              <w:rPr>
                <w:rFonts w:ascii="Times New Roman" w:hAnsi="Times New Roman"/>
                <w:b/>
                <w:sz w:val="20"/>
                <w:szCs w:val="20"/>
              </w:rPr>
              <w:t>ПЛАНИРУЕМЫЕ   РЕЗУЛЬТАТЫ</w:t>
            </w:r>
          </w:p>
          <w:p w:rsidR="00AF0E36" w:rsidRPr="00304584" w:rsidRDefault="00AF0E36" w:rsidP="002627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F0E36" w:rsidRDefault="00AF0E36" w:rsidP="003966C6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584"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</w:p>
          <w:p w:rsidR="00AF0E36" w:rsidRPr="00304584" w:rsidRDefault="00AF0E36" w:rsidP="00304584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Коммуникативные ‒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сотрудничать  с одноклассниками при выполнении учебной задачи: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ориентация на партн</w:t>
            </w:r>
            <w:r>
              <w:rPr>
                <w:rFonts w:ascii="Times New Roman" w:hAnsi="Times New Roman"/>
                <w:sz w:val="24"/>
                <w:szCs w:val="24"/>
              </w:rPr>
              <w:t>ё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ра по общению;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преодоление эгоцентрической позиции в межличностных отношениях при распределении ролей  при оформлении картины из листьев;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умение договариваться.</w:t>
            </w:r>
          </w:p>
          <w:p w:rsidR="00AF0E36" w:rsidRPr="00304584" w:rsidRDefault="00AF0E36" w:rsidP="003966C6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04584"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Регулятивные: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58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4584">
              <w:rPr>
                <w:rFonts w:ascii="Times New Roman" w:hAnsi="Times New Roman"/>
                <w:i/>
                <w:sz w:val="24"/>
                <w:szCs w:val="24"/>
              </w:rPr>
              <w:t xml:space="preserve">целеполагание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постановка учебной задачи на основе того, что уже известно и усвоено учащимися;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58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4584">
              <w:rPr>
                <w:rFonts w:ascii="Times New Roman" w:hAnsi="Times New Roman"/>
                <w:i/>
                <w:sz w:val="24"/>
                <w:szCs w:val="24"/>
              </w:rPr>
              <w:t xml:space="preserve">планирование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– определение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следовательности промежуточных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целей с уч</w:t>
            </w:r>
            <w:r>
              <w:rPr>
                <w:rFonts w:ascii="Times New Roman" w:hAnsi="Times New Roman"/>
                <w:sz w:val="24"/>
                <w:szCs w:val="24"/>
              </w:rPr>
              <w:t>ё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том конечного результата;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58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04584">
              <w:rPr>
                <w:rFonts w:ascii="Times New Roman" w:hAnsi="Times New Roman"/>
                <w:i/>
                <w:sz w:val="24"/>
                <w:szCs w:val="24"/>
              </w:rPr>
              <w:t>коррекция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– внесение необходимых дополнений в план и способ действия;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584">
              <w:rPr>
                <w:rFonts w:ascii="Times New Roman" w:hAnsi="Times New Roman"/>
                <w:sz w:val="24"/>
                <w:szCs w:val="24"/>
              </w:rPr>
              <w:t>-</w:t>
            </w:r>
            <w:r w:rsidRPr="00304584">
              <w:rPr>
                <w:rFonts w:ascii="Times New Roman" w:hAnsi="Times New Roman"/>
                <w:i/>
                <w:sz w:val="24"/>
                <w:szCs w:val="24"/>
              </w:rPr>
              <w:t xml:space="preserve"> оценка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выделение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и осознание учащимися того, что уже усвоено и что ещё нужно усвоить;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58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04584">
              <w:rPr>
                <w:rFonts w:ascii="Times New Roman" w:hAnsi="Times New Roman"/>
                <w:i/>
                <w:sz w:val="24"/>
                <w:szCs w:val="24"/>
              </w:rPr>
              <w:t>саморегуляция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 xml:space="preserve"> – способность к мобилизации сил и энергии к волевому усилению, преодолению препятствий.</w:t>
            </w:r>
          </w:p>
          <w:p w:rsidR="00AF0E36" w:rsidRPr="003966C6" w:rsidRDefault="00AF0E36" w:rsidP="003966C6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</w:p>
          <w:p w:rsidR="00AF0E36" w:rsidRPr="003966C6" w:rsidRDefault="00AF0E36" w:rsidP="00B71A7E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66C6">
              <w:rPr>
                <w:rFonts w:ascii="Times New Roman" w:hAnsi="Times New Roman"/>
                <w:sz w:val="24"/>
                <w:szCs w:val="24"/>
              </w:rPr>
              <w:t>Общеучебные: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закрепление знаний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 xml:space="preserve"> о приметах осени;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умение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 xml:space="preserve"> отличать листья деревьев, распростран</w:t>
            </w:r>
            <w:r>
              <w:rPr>
                <w:rFonts w:ascii="Times New Roman" w:hAnsi="Times New Roman"/>
                <w:sz w:val="24"/>
                <w:szCs w:val="24"/>
              </w:rPr>
              <w:t>ё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нных в нашей местности;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1A7E">
              <w:rPr>
                <w:rFonts w:ascii="Times New Roman" w:hAnsi="Times New Roman"/>
                <w:sz w:val="24"/>
                <w:szCs w:val="24"/>
              </w:rPr>
              <w:t>поиск и выделение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 xml:space="preserve"> необходимой информации;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1A7E">
              <w:rPr>
                <w:rFonts w:ascii="Times New Roman" w:hAnsi="Times New Roman"/>
                <w:sz w:val="24"/>
                <w:szCs w:val="24"/>
              </w:rPr>
              <w:t>анализ объектов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 xml:space="preserve"> с целью выделения  признаков (существенных, несущественных);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- </w:t>
            </w:r>
            <w:r w:rsidRPr="00B71A7E">
              <w:rPr>
                <w:rFonts w:ascii="Times New Roman" w:hAnsi="Times New Roman"/>
                <w:sz w:val="24"/>
                <w:szCs w:val="24"/>
              </w:rPr>
              <w:t>сравнение и группировка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 xml:space="preserve"> листья по разным признакам;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1A7E">
              <w:rPr>
                <w:rFonts w:ascii="Times New Roman" w:hAnsi="Times New Roman"/>
                <w:sz w:val="24"/>
                <w:szCs w:val="24"/>
              </w:rPr>
              <w:t>синтез –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 xml:space="preserve"> составление целого из частей,  самостоятельное достраивание с восполнением недостающих компонентов.</w:t>
            </w:r>
          </w:p>
          <w:p w:rsidR="00AF0E36" w:rsidRPr="003966C6" w:rsidRDefault="00AF0E36" w:rsidP="003966C6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66C6">
              <w:rPr>
                <w:rFonts w:ascii="Times New Roman" w:hAnsi="Times New Roman"/>
                <w:sz w:val="24"/>
                <w:szCs w:val="24"/>
              </w:rPr>
              <w:t>Личностные: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966C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66C6">
              <w:rPr>
                <w:rFonts w:ascii="Times New Roman" w:hAnsi="Times New Roman"/>
                <w:sz w:val="24"/>
                <w:szCs w:val="24"/>
              </w:rPr>
              <w:t>проявлять учащимися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 xml:space="preserve"> познавательный интерес к новому учебному содержанию;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- проявлять любовь и уважение  к окружающей нас природе.</w:t>
            </w: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F0E36" w:rsidRPr="00304584" w:rsidRDefault="00AF0E36" w:rsidP="003045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AF0E36" w:rsidRDefault="00AF0E36" w:rsidP="002627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4584">
              <w:rPr>
                <w:rFonts w:ascii="Times New Roman" w:hAnsi="Times New Roman"/>
                <w:b/>
                <w:sz w:val="20"/>
                <w:szCs w:val="20"/>
              </w:rPr>
              <w:t>ДЕЯТЕЛЬНОСТЬ  УЧАЩИХСЯ</w:t>
            </w:r>
          </w:p>
          <w:p w:rsidR="00AF0E36" w:rsidRPr="00304584" w:rsidRDefault="00AF0E36" w:rsidP="002627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F0E36" w:rsidRPr="00304584" w:rsidRDefault="00AF0E36" w:rsidP="0030458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F0E36" w:rsidRPr="00304584" w:rsidRDefault="00AF0E36" w:rsidP="003045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Учащиеся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в совместной деятельности с учителем и родителями  получат возможность:</w:t>
            </w:r>
          </w:p>
          <w:p w:rsidR="00AF0E36" w:rsidRPr="00304584" w:rsidRDefault="00AF0E36" w:rsidP="003045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- наблюдать за осенними изменениями окраски листьев;</w:t>
            </w:r>
          </w:p>
          <w:p w:rsidR="00AF0E36" w:rsidRPr="00304584" w:rsidRDefault="00AF0E36" w:rsidP="003045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распознавать листья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распростран</w:t>
            </w:r>
            <w:r>
              <w:rPr>
                <w:rFonts w:ascii="Times New Roman" w:hAnsi="Times New Roman"/>
                <w:sz w:val="24"/>
                <w:szCs w:val="24"/>
              </w:rPr>
              <w:t>ё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нных пород деревьев;</w:t>
            </w:r>
          </w:p>
          <w:p w:rsidR="00AF0E36" w:rsidRPr="00304584" w:rsidRDefault="00AF0E36" w:rsidP="003045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- воспитывать бережное отношение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 xml:space="preserve"> к природе;</w:t>
            </w:r>
          </w:p>
          <w:p w:rsidR="00AF0E36" w:rsidRPr="00304584" w:rsidRDefault="00AF0E36" w:rsidP="003045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-видеть  прекрасное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 xml:space="preserve"> в осеннем пейзаже;</w:t>
            </w:r>
          </w:p>
          <w:p w:rsidR="00AF0E36" w:rsidRPr="00304584" w:rsidRDefault="00AF0E36" w:rsidP="003045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- развивать читательский интерес;</w:t>
            </w:r>
          </w:p>
          <w:p w:rsidR="00AF0E36" w:rsidRPr="00304584" w:rsidRDefault="00AF0E36" w:rsidP="003045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04584">
              <w:rPr>
                <w:rFonts w:ascii="Times New Roman" w:hAnsi="Times New Roman"/>
                <w:sz w:val="24"/>
                <w:szCs w:val="24"/>
              </w:rPr>
              <w:t>- сотрудничать с одноклассниками и родителями.</w:t>
            </w:r>
          </w:p>
          <w:p w:rsidR="00AF0E36" w:rsidRPr="00304584" w:rsidRDefault="00AF0E36" w:rsidP="003045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F0E36" w:rsidRDefault="00AF0E36" w:rsidP="00602202">
      <w:pPr>
        <w:spacing w:after="120"/>
        <w:jc w:val="both"/>
        <w:rPr>
          <w:rFonts w:ascii="Times New Roman" w:hAnsi="Times New Roman"/>
          <w:sz w:val="28"/>
          <w:szCs w:val="28"/>
        </w:rPr>
      </w:pPr>
    </w:p>
    <w:p w:rsidR="00AF0E36" w:rsidRPr="00487D81" w:rsidRDefault="00AF0E36" w:rsidP="0060220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Оборудование урока</w:t>
      </w:r>
    </w:p>
    <w:p w:rsidR="00AF0E36" w:rsidRPr="004404A2" w:rsidRDefault="00AF0E36" w:rsidP="00602202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Учебник </w:t>
      </w:r>
      <w:r w:rsidRPr="004404A2">
        <w:rPr>
          <w:rFonts w:ascii="Times New Roman" w:hAnsi="Times New Roman"/>
          <w:sz w:val="24"/>
          <w:szCs w:val="24"/>
        </w:rPr>
        <w:t>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04A2">
        <w:rPr>
          <w:rFonts w:ascii="Times New Roman" w:hAnsi="Times New Roman"/>
          <w:sz w:val="24"/>
          <w:szCs w:val="24"/>
        </w:rPr>
        <w:t>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04A2">
        <w:rPr>
          <w:rFonts w:ascii="Times New Roman" w:hAnsi="Times New Roman"/>
          <w:sz w:val="24"/>
          <w:szCs w:val="24"/>
        </w:rPr>
        <w:t>Плешаков</w:t>
      </w:r>
      <w:r>
        <w:rPr>
          <w:rFonts w:ascii="Times New Roman" w:hAnsi="Times New Roman"/>
          <w:sz w:val="24"/>
          <w:szCs w:val="24"/>
        </w:rPr>
        <w:t>а</w:t>
      </w:r>
      <w:r w:rsidRPr="004404A2">
        <w:rPr>
          <w:rFonts w:ascii="Times New Roman" w:hAnsi="Times New Roman"/>
          <w:sz w:val="24"/>
          <w:szCs w:val="24"/>
        </w:rPr>
        <w:t xml:space="preserve"> «Окружающий мир</w:t>
      </w:r>
      <w:r>
        <w:rPr>
          <w:rFonts w:ascii="Times New Roman" w:hAnsi="Times New Roman"/>
          <w:sz w:val="24"/>
          <w:szCs w:val="24"/>
        </w:rPr>
        <w:t>.</w:t>
      </w:r>
      <w:r w:rsidRPr="004404A2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-й класс»</w:t>
      </w:r>
    </w:p>
    <w:p w:rsidR="00AF0E36" w:rsidRPr="004404A2" w:rsidRDefault="00AF0E36" w:rsidP="00602202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4404A2">
        <w:rPr>
          <w:rFonts w:ascii="Times New Roman" w:hAnsi="Times New Roman"/>
          <w:sz w:val="24"/>
          <w:szCs w:val="24"/>
        </w:rPr>
        <w:t>тлас-определитель</w:t>
      </w:r>
      <w:r w:rsidRPr="00CC1D94">
        <w:rPr>
          <w:rFonts w:ascii="Times New Roman" w:hAnsi="Times New Roman"/>
          <w:sz w:val="24"/>
          <w:szCs w:val="24"/>
        </w:rPr>
        <w:t xml:space="preserve"> </w:t>
      </w:r>
      <w:r w:rsidRPr="004404A2">
        <w:rPr>
          <w:rFonts w:ascii="Times New Roman" w:hAnsi="Times New Roman"/>
          <w:sz w:val="24"/>
          <w:szCs w:val="24"/>
        </w:rPr>
        <w:t>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04A2">
        <w:rPr>
          <w:rFonts w:ascii="Times New Roman" w:hAnsi="Times New Roman"/>
          <w:sz w:val="24"/>
          <w:szCs w:val="24"/>
        </w:rPr>
        <w:t>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04A2">
        <w:rPr>
          <w:rFonts w:ascii="Times New Roman" w:hAnsi="Times New Roman"/>
          <w:sz w:val="24"/>
          <w:szCs w:val="24"/>
        </w:rPr>
        <w:t>Плешаков</w:t>
      </w:r>
      <w:r>
        <w:rPr>
          <w:rFonts w:ascii="Times New Roman" w:hAnsi="Times New Roman"/>
          <w:sz w:val="24"/>
          <w:szCs w:val="24"/>
        </w:rPr>
        <w:t>а</w:t>
      </w:r>
      <w:r w:rsidRPr="004404A2">
        <w:rPr>
          <w:rFonts w:ascii="Times New Roman" w:hAnsi="Times New Roman"/>
          <w:sz w:val="24"/>
          <w:szCs w:val="24"/>
        </w:rPr>
        <w:t xml:space="preserve"> «От земли до неба» </w:t>
      </w:r>
    </w:p>
    <w:p w:rsidR="00AF0E36" w:rsidRPr="004404A2" w:rsidRDefault="00AF0E36" w:rsidP="00602202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4404A2">
        <w:rPr>
          <w:rFonts w:ascii="Times New Roman" w:hAnsi="Times New Roman"/>
          <w:sz w:val="24"/>
          <w:szCs w:val="24"/>
        </w:rPr>
        <w:t>або</w:t>
      </w:r>
      <w:r>
        <w:rPr>
          <w:rFonts w:ascii="Times New Roman" w:hAnsi="Times New Roman"/>
          <w:sz w:val="24"/>
          <w:szCs w:val="24"/>
        </w:rPr>
        <w:t>чая тетрадь, часть № 1</w:t>
      </w:r>
    </w:p>
    <w:p w:rsidR="00AF0E36" w:rsidRPr="004404A2" w:rsidRDefault="00AF0E36" w:rsidP="00602202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Pr="004404A2">
        <w:rPr>
          <w:rFonts w:ascii="Times New Roman" w:hAnsi="Times New Roman"/>
          <w:sz w:val="24"/>
          <w:szCs w:val="24"/>
        </w:rPr>
        <w:t>ест «Проверим себя»</w:t>
      </w:r>
    </w:p>
    <w:p w:rsidR="00AF0E36" w:rsidRDefault="00AF0E36" w:rsidP="00602202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4404A2">
        <w:rPr>
          <w:rFonts w:ascii="Times New Roman" w:hAnsi="Times New Roman"/>
          <w:sz w:val="24"/>
          <w:szCs w:val="24"/>
        </w:rPr>
        <w:t xml:space="preserve">фисная программа </w:t>
      </w:r>
      <w:r w:rsidRPr="004404A2">
        <w:rPr>
          <w:rFonts w:ascii="Times New Roman" w:hAnsi="Times New Roman"/>
          <w:sz w:val="24"/>
          <w:szCs w:val="24"/>
          <w:lang w:val="en-US"/>
        </w:rPr>
        <w:t>Microsoft</w:t>
      </w:r>
      <w:r w:rsidRPr="004404A2">
        <w:rPr>
          <w:rFonts w:ascii="Times New Roman" w:hAnsi="Times New Roman"/>
          <w:sz w:val="24"/>
          <w:szCs w:val="24"/>
        </w:rPr>
        <w:t xml:space="preserve"> </w:t>
      </w:r>
      <w:r w:rsidRPr="004404A2">
        <w:rPr>
          <w:rFonts w:ascii="Times New Roman" w:hAnsi="Times New Roman"/>
          <w:sz w:val="24"/>
          <w:szCs w:val="24"/>
          <w:lang w:val="en-US"/>
        </w:rPr>
        <w:t>Word</w:t>
      </w:r>
      <w:r w:rsidRPr="004404A2">
        <w:rPr>
          <w:rFonts w:ascii="Times New Roman" w:hAnsi="Times New Roman"/>
          <w:sz w:val="24"/>
          <w:szCs w:val="24"/>
        </w:rPr>
        <w:t xml:space="preserve"> </w:t>
      </w:r>
    </w:p>
    <w:p w:rsidR="00AF0E36" w:rsidRPr="004404A2" w:rsidRDefault="00AF0E36" w:rsidP="00602202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Персональные компьютеры на партах учащихся</w:t>
      </w:r>
    </w:p>
    <w:p w:rsidR="00AF0E36" w:rsidRPr="004404A2" w:rsidRDefault="00AF0E36" w:rsidP="00602202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Презентация урока</w:t>
      </w:r>
    </w:p>
    <w:p w:rsidR="00AF0E36" w:rsidRPr="004404A2" w:rsidRDefault="00AF0E36" w:rsidP="00602202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Электронная доска</w:t>
      </w:r>
    </w:p>
    <w:p w:rsidR="00AF0E36" w:rsidRPr="004404A2" w:rsidRDefault="00AF0E36" w:rsidP="00602202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Мультимедийный проектор</w:t>
      </w:r>
    </w:p>
    <w:p w:rsidR="00AF0E36" w:rsidRPr="004404A2" w:rsidRDefault="00AF0E36" w:rsidP="00602202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Классная доска</w:t>
      </w:r>
    </w:p>
    <w:p w:rsidR="00AF0E36" w:rsidRDefault="00AF0E36" w:rsidP="00602202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DVD-</w:t>
      </w:r>
      <w:r w:rsidRPr="004404A2">
        <w:rPr>
          <w:rFonts w:ascii="Times New Roman" w:hAnsi="Times New Roman"/>
          <w:sz w:val="24"/>
          <w:szCs w:val="24"/>
        </w:rPr>
        <w:t>диск «Осень», сюжет «Золотая осень» и</w:t>
      </w:r>
      <w:r>
        <w:rPr>
          <w:rFonts w:ascii="Times New Roman" w:hAnsi="Times New Roman"/>
          <w:sz w:val="24"/>
          <w:szCs w:val="24"/>
        </w:rPr>
        <w:t>з сборника «Двенадцать месяцев»</w:t>
      </w:r>
    </w:p>
    <w:p w:rsidR="00AF0E36" w:rsidRPr="004404A2" w:rsidRDefault="00AF0E36" w:rsidP="00602202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DVD</w:t>
      </w:r>
      <w:r>
        <w:rPr>
          <w:rFonts w:ascii="Times New Roman" w:hAnsi="Times New Roman"/>
          <w:sz w:val="24"/>
          <w:szCs w:val="24"/>
        </w:rPr>
        <w:t>-диск «Лето», сюжет «Зелёная мозаика листьев» из сборника «Двенадцать месяцев» (фрагменты)</w:t>
      </w:r>
    </w:p>
    <w:p w:rsidR="00AF0E36" w:rsidRPr="004404A2" w:rsidRDefault="00AF0E36" w:rsidP="00602202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4404A2">
        <w:rPr>
          <w:rFonts w:ascii="Times New Roman" w:hAnsi="Times New Roman"/>
          <w:sz w:val="24"/>
          <w:szCs w:val="24"/>
        </w:rPr>
        <w:t>есня «Ах, какая осень!»</w:t>
      </w:r>
    </w:p>
    <w:p w:rsidR="00AF0E36" w:rsidRPr="004404A2" w:rsidRDefault="00AF0E36" w:rsidP="00602202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4404A2">
        <w:rPr>
          <w:rFonts w:ascii="Times New Roman" w:hAnsi="Times New Roman"/>
          <w:sz w:val="24"/>
          <w:szCs w:val="24"/>
        </w:rPr>
        <w:t>асушенные листочки с деревьев</w:t>
      </w:r>
    </w:p>
    <w:p w:rsidR="00AF0E36" w:rsidRPr="004404A2" w:rsidRDefault="00AF0E36" w:rsidP="00602202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Клей, ножницы, лист А3</w:t>
      </w:r>
    </w:p>
    <w:p w:rsidR="00AF0E36" w:rsidRPr="00487D81" w:rsidRDefault="00AF0E36" w:rsidP="00602202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F0E36" w:rsidRPr="00EA6B37" w:rsidRDefault="00AF0E36" w:rsidP="00CC1D94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EA6B37">
        <w:rPr>
          <w:rFonts w:ascii="Times New Roman" w:hAnsi="Times New Roman"/>
          <w:b/>
          <w:sz w:val="24"/>
          <w:szCs w:val="24"/>
        </w:rPr>
        <w:t>ХОД УРОКА</w:t>
      </w:r>
    </w:p>
    <w:p w:rsidR="00AF0E36" w:rsidRPr="00EA6B37" w:rsidRDefault="00AF0E36" w:rsidP="00602202">
      <w:pPr>
        <w:spacing w:after="12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A6B37"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этап</w:t>
      </w:r>
    </w:p>
    <w:p w:rsidR="00AF0E36" w:rsidRDefault="00AF0E36" w:rsidP="00602202">
      <w:pPr>
        <w:pStyle w:val="ListParagraph"/>
        <w:spacing w:after="12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Организационный момент                                 </w:t>
      </w:r>
    </w:p>
    <w:p w:rsidR="00AF0E36" w:rsidRDefault="00AF0E36" w:rsidP="00602202">
      <w:pPr>
        <w:pStyle w:val="ListParagraph"/>
        <w:spacing w:after="12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:rsidR="00AF0E36" w:rsidRDefault="00AF0E36" w:rsidP="00602202">
      <w:pPr>
        <w:pStyle w:val="ListParagraph"/>
        <w:spacing w:after="12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Учитель:</w:t>
      </w:r>
    </w:p>
    <w:p w:rsidR="00AF0E36" w:rsidRPr="00EA6B37" w:rsidRDefault="00AF0E36" w:rsidP="00602202">
      <w:pPr>
        <w:pStyle w:val="ListParagraph"/>
        <w:spacing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A6B37">
        <w:rPr>
          <w:rFonts w:ascii="Times New Roman" w:hAnsi="Times New Roman"/>
          <w:sz w:val="24"/>
          <w:szCs w:val="24"/>
        </w:rPr>
        <w:t xml:space="preserve"> Снова осень, снова птицы</w:t>
      </w:r>
    </w:p>
    <w:p w:rsidR="00AF0E36" w:rsidRPr="00EA6B37" w:rsidRDefault="00AF0E36" w:rsidP="00602202">
      <w:pPr>
        <w:pStyle w:val="ListParagraph"/>
        <w:spacing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A6B37">
        <w:rPr>
          <w:rFonts w:ascii="Times New Roman" w:hAnsi="Times New Roman"/>
          <w:sz w:val="24"/>
          <w:szCs w:val="24"/>
        </w:rPr>
        <w:t xml:space="preserve">     В теплый край лететь спешат.</w:t>
      </w:r>
    </w:p>
    <w:p w:rsidR="00AF0E36" w:rsidRPr="00EA6B37" w:rsidRDefault="00AF0E36" w:rsidP="00602202">
      <w:pPr>
        <w:pStyle w:val="ListParagraph"/>
        <w:spacing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A6B37">
        <w:rPr>
          <w:rFonts w:ascii="Times New Roman" w:hAnsi="Times New Roman"/>
          <w:sz w:val="24"/>
          <w:szCs w:val="24"/>
        </w:rPr>
        <w:t xml:space="preserve"> Сегодня осенний праздник</w:t>
      </w:r>
    </w:p>
    <w:p w:rsidR="00AF0E36" w:rsidRPr="00602202" w:rsidRDefault="00AF0E36" w:rsidP="00602202">
      <w:pPr>
        <w:pStyle w:val="ListParagraph"/>
        <w:spacing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EA6B37">
        <w:rPr>
          <w:rFonts w:ascii="Times New Roman" w:hAnsi="Times New Roman"/>
          <w:sz w:val="24"/>
          <w:szCs w:val="24"/>
        </w:rPr>
        <w:t>Пригласил в наш класс ребят</w:t>
      </w:r>
      <w:r>
        <w:rPr>
          <w:rFonts w:ascii="Times New Roman" w:hAnsi="Times New Roman"/>
          <w:sz w:val="24"/>
          <w:szCs w:val="24"/>
        </w:rPr>
        <w:t>.</w:t>
      </w:r>
    </w:p>
    <w:p w:rsidR="00AF0E36" w:rsidRDefault="00AF0E36" w:rsidP="00602202">
      <w:pPr>
        <w:pStyle w:val="ListParagraph"/>
        <w:spacing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AF0E36" w:rsidRDefault="00AF0E36" w:rsidP="00602202">
      <w:pPr>
        <w:pStyle w:val="ListParagraph"/>
        <w:spacing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C594F">
        <w:rPr>
          <w:rFonts w:ascii="Times New Roman" w:hAnsi="Times New Roman"/>
          <w:b/>
          <w:sz w:val="24"/>
          <w:szCs w:val="24"/>
        </w:rPr>
        <w:t>Родители</w:t>
      </w:r>
      <w:r>
        <w:rPr>
          <w:rFonts w:ascii="Times New Roman" w:hAnsi="Times New Roman"/>
          <w:sz w:val="24"/>
          <w:szCs w:val="24"/>
        </w:rPr>
        <w:t xml:space="preserve"> (загадки)</w:t>
      </w:r>
      <w:r w:rsidRPr="00CC1D94">
        <w:rPr>
          <w:rFonts w:ascii="Times New Roman" w:hAnsi="Times New Roman"/>
          <w:b/>
          <w:sz w:val="24"/>
          <w:szCs w:val="24"/>
        </w:rPr>
        <w:t>:</w:t>
      </w:r>
    </w:p>
    <w:p w:rsidR="00AF0E36" w:rsidRDefault="00AF0E36" w:rsidP="00506F11">
      <w:pPr>
        <w:pStyle w:val="ListParagraph"/>
        <w:spacing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Сидит ‒ зеленеет,</w:t>
      </w:r>
    </w:p>
    <w:p w:rsidR="00AF0E36" w:rsidRDefault="00AF0E36" w:rsidP="00506F11">
      <w:pPr>
        <w:pStyle w:val="ListParagraph"/>
        <w:spacing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Падает ‒ желтеет,</w:t>
      </w:r>
    </w:p>
    <w:p w:rsidR="00AF0E36" w:rsidRDefault="00AF0E36" w:rsidP="00506F11">
      <w:pPr>
        <w:pStyle w:val="ListParagraph"/>
        <w:spacing w:after="12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Лежит ‒ желтеет? </w:t>
      </w:r>
      <w:r w:rsidRPr="00506F11">
        <w:rPr>
          <w:rFonts w:ascii="Times New Roman" w:hAnsi="Times New Roman"/>
          <w:i/>
          <w:sz w:val="24"/>
          <w:szCs w:val="24"/>
        </w:rPr>
        <w:t>(Лист)</w:t>
      </w:r>
    </w:p>
    <w:p w:rsidR="00AF0E36" w:rsidRPr="00602202" w:rsidRDefault="00AF0E36" w:rsidP="00506F11">
      <w:pPr>
        <w:pStyle w:val="ListParagraph"/>
        <w:spacing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AF0E36" w:rsidRDefault="00AF0E36" w:rsidP="00CC1D9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Он с весны висел на ветке</w:t>
      </w:r>
    </w:p>
    <w:p w:rsidR="00AF0E36" w:rsidRDefault="00AF0E36" w:rsidP="00CC1D9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Был зелёный ‒ пожелтел,</w:t>
      </w:r>
    </w:p>
    <w:p w:rsidR="00AF0E36" w:rsidRDefault="00AF0E36" w:rsidP="00CC1D9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Только дунул слабый ветер,</w:t>
      </w:r>
    </w:p>
    <w:p w:rsidR="00AF0E36" w:rsidRDefault="00AF0E36" w:rsidP="00CC1D9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Он уже и полетел. </w:t>
      </w:r>
      <w:r w:rsidRPr="00506F11">
        <w:rPr>
          <w:rFonts w:ascii="Times New Roman" w:hAnsi="Times New Roman"/>
          <w:i/>
          <w:sz w:val="24"/>
          <w:szCs w:val="24"/>
        </w:rPr>
        <w:t>(Лист</w:t>
      </w:r>
      <w:r>
        <w:rPr>
          <w:rFonts w:ascii="Times New Roman" w:hAnsi="Times New Roman"/>
          <w:sz w:val="24"/>
          <w:szCs w:val="24"/>
        </w:rPr>
        <w:t>)</w:t>
      </w:r>
    </w:p>
    <w:p w:rsidR="00AF0E36" w:rsidRDefault="00AF0E36" w:rsidP="00CC1D9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0E36" w:rsidRDefault="00AF0E36" w:rsidP="00CC1D9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Падают с ветки золотые монетки.  </w:t>
      </w:r>
      <w:r w:rsidRPr="00506F11">
        <w:rPr>
          <w:rFonts w:ascii="Times New Roman" w:hAnsi="Times New Roman"/>
          <w:i/>
          <w:sz w:val="24"/>
          <w:szCs w:val="24"/>
        </w:rPr>
        <w:t>(Лист</w:t>
      </w:r>
      <w:r>
        <w:rPr>
          <w:rFonts w:ascii="Times New Roman" w:hAnsi="Times New Roman"/>
          <w:sz w:val="24"/>
          <w:szCs w:val="24"/>
        </w:rPr>
        <w:t>)</w:t>
      </w:r>
    </w:p>
    <w:p w:rsidR="00AF0E36" w:rsidRDefault="00AF0E36" w:rsidP="00CC1D9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0E36" w:rsidRPr="0084582D" w:rsidRDefault="00AF0E36" w:rsidP="0026270B">
      <w:pPr>
        <w:spacing w:after="12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Учитель:</w:t>
      </w:r>
    </w:p>
    <w:p w:rsidR="00AF0E36" w:rsidRDefault="00AF0E36" w:rsidP="00602202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-  Ребята, догадались, о чём сегодня будем говорить?</w:t>
      </w:r>
    </w:p>
    <w:p w:rsidR="00AF0E36" w:rsidRDefault="00AF0E36" w:rsidP="00602202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- Тема урока: «Что это за листья?»</w:t>
      </w:r>
    </w:p>
    <w:p w:rsidR="00AF0E36" w:rsidRDefault="00AF0E36" w:rsidP="00602202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- Будем учиться определять, с какого дерева листья.</w:t>
      </w:r>
    </w:p>
    <w:p w:rsidR="00AF0E36" w:rsidRDefault="00AF0E36" w:rsidP="00602202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- Будем учиться работать в парах, в группах. </w:t>
      </w:r>
    </w:p>
    <w:p w:rsidR="00AF0E36" w:rsidRDefault="00AF0E36" w:rsidP="00602202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- Выполним творческую работу из осенних листьев.</w:t>
      </w:r>
    </w:p>
    <w:p w:rsidR="00AF0E36" w:rsidRDefault="00AF0E36" w:rsidP="00602202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0E36" w:rsidRPr="00053156" w:rsidRDefault="00AF0E36" w:rsidP="0026270B">
      <w:pPr>
        <w:spacing w:after="120"/>
        <w:ind w:firstLine="708"/>
        <w:jc w:val="both"/>
        <w:rPr>
          <w:rFonts w:ascii="Times New Roman" w:hAnsi="Times New Roman"/>
          <w:sz w:val="24"/>
          <w:szCs w:val="24"/>
        </w:rPr>
      </w:pPr>
      <w:r w:rsidRPr="00053156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053156">
        <w:rPr>
          <w:rFonts w:ascii="Times New Roman" w:hAnsi="Times New Roman"/>
          <w:b/>
          <w:sz w:val="24"/>
          <w:szCs w:val="24"/>
        </w:rPr>
        <w:t xml:space="preserve"> этап</w:t>
      </w:r>
    </w:p>
    <w:p w:rsidR="00AF0E36" w:rsidRDefault="00AF0E36" w:rsidP="0026270B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F14992">
        <w:rPr>
          <w:rFonts w:ascii="Times New Roman" w:hAnsi="Times New Roman"/>
          <w:b/>
          <w:sz w:val="24"/>
          <w:szCs w:val="24"/>
        </w:rPr>
        <w:t xml:space="preserve">Актуализация </w:t>
      </w:r>
      <w:r>
        <w:rPr>
          <w:rFonts w:ascii="Times New Roman" w:hAnsi="Times New Roman"/>
          <w:b/>
          <w:sz w:val="24"/>
          <w:szCs w:val="24"/>
        </w:rPr>
        <w:t xml:space="preserve">ранее усвоенных знаний и умений </w:t>
      </w:r>
    </w:p>
    <w:p w:rsidR="00AF0E36" w:rsidRPr="00F14992" w:rsidRDefault="00AF0E36" w:rsidP="0026270B">
      <w:pPr>
        <w:ind w:left="360" w:firstLine="3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Самоопределение к деятельности</w:t>
      </w:r>
    </w:p>
    <w:p w:rsidR="00AF0E36" w:rsidRPr="00F14992" w:rsidRDefault="00AF0E36" w:rsidP="0026270B">
      <w:pPr>
        <w:ind w:left="360" w:firstLine="348"/>
        <w:jc w:val="both"/>
        <w:rPr>
          <w:rFonts w:ascii="Times New Roman" w:hAnsi="Times New Roman"/>
          <w:b/>
          <w:sz w:val="24"/>
          <w:szCs w:val="24"/>
        </w:rPr>
      </w:pPr>
      <w:r w:rsidRPr="00F14992">
        <w:rPr>
          <w:rFonts w:ascii="Times New Roman" w:hAnsi="Times New Roman"/>
          <w:b/>
          <w:sz w:val="24"/>
          <w:szCs w:val="24"/>
        </w:rPr>
        <w:t>Учащиеся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AF0E36" w:rsidRDefault="00AF0E36" w:rsidP="00602202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EC594F">
        <w:rPr>
          <w:rFonts w:ascii="Times New Roman" w:hAnsi="Times New Roman"/>
          <w:sz w:val="24"/>
          <w:szCs w:val="24"/>
        </w:rPr>
        <w:t>Работа с учебником</w:t>
      </w:r>
      <w:r>
        <w:rPr>
          <w:rFonts w:ascii="Times New Roman" w:hAnsi="Times New Roman"/>
          <w:sz w:val="24"/>
          <w:szCs w:val="24"/>
        </w:rPr>
        <w:t>,</w:t>
      </w:r>
      <w:r w:rsidRPr="00EC594F">
        <w:rPr>
          <w:rFonts w:ascii="Times New Roman" w:hAnsi="Times New Roman"/>
          <w:sz w:val="24"/>
          <w:szCs w:val="24"/>
        </w:rPr>
        <w:t xml:space="preserve"> 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594F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>‒</w:t>
      </w:r>
      <w:r w:rsidRPr="00EC594F">
        <w:rPr>
          <w:rFonts w:ascii="Times New Roman" w:hAnsi="Times New Roman"/>
          <w:sz w:val="24"/>
          <w:szCs w:val="24"/>
        </w:rPr>
        <w:t>29</w:t>
      </w:r>
    </w:p>
    <w:p w:rsidR="00AF0E36" w:rsidRPr="00EC594F" w:rsidRDefault="00AF0E36" w:rsidP="001427D1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Прочитайте тему урока, его учебную задачу.</w:t>
      </w:r>
    </w:p>
    <w:p w:rsidR="00AF0E36" w:rsidRPr="00EC594F" w:rsidRDefault="00AF0E36" w:rsidP="00602202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EC594F">
        <w:rPr>
          <w:rFonts w:ascii="Times New Roman" w:hAnsi="Times New Roman"/>
          <w:sz w:val="24"/>
          <w:szCs w:val="24"/>
        </w:rPr>
        <w:t>Поиск информации о дерев</w:t>
      </w:r>
      <w:r>
        <w:rPr>
          <w:rFonts w:ascii="Times New Roman" w:hAnsi="Times New Roman"/>
          <w:sz w:val="24"/>
          <w:szCs w:val="24"/>
        </w:rPr>
        <w:t>ьях в атласе-определителе, с. 85‒</w:t>
      </w:r>
      <w:r w:rsidRPr="00EC594F">
        <w:rPr>
          <w:rFonts w:ascii="Times New Roman" w:hAnsi="Times New Roman"/>
          <w:sz w:val="24"/>
          <w:szCs w:val="24"/>
        </w:rPr>
        <w:t>87</w:t>
      </w:r>
      <w:r>
        <w:rPr>
          <w:rFonts w:ascii="Times New Roman" w:hAnsi="Times New Roman"/>
          <w:sz w:val="24"/>
          <w:szCs w:val="24"/>
        </w:rPr>
        <w:t>.</w:t>
      </w:r>
      <w:r w:rsidRPr="00EC594F">
        <w:rPr>
          <w:rFonts w:ascii="Times New Roman" w:hAnsi="Times New Roman"/>
          <w:sz w:val="24"/>
          <w:szCs w:val="24"/>
        </w:rPr>
        <w:t xml:space="preserve"> (Бер</w:t>
      </w:r>
      <w:r>
        <w:rPr>
          <w:rFonts w:ascii="Times New Roman" w:hAnsi="Times New Roman"/>
          <w:sz w:val="24"/>
          <w:szCs w:val="24"/>
        </w:rPr>
        <w:t>ёза, липа, вяз, дуб, рябина</w:t>
      </w:r>
      <w:r w:rsidRPr="00EC594F">
        <w:rPr>
          <w:rFonts w:ascii="Times New Roman" w:hAnsi="Times New Roman"/>
          <w:sz w:val="24"/>
          <w:szCs w:val="24"/>
        </w:rPr>
        <w:t>)</w:t>
      </w:r>
    </w:p>
    <w:p w:rsidR="00AF0E36" w:rsidRPr="00F14992" w:rsidRDefault="00AF0E36" w:rsidP="0026270B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Родители:</w:t>
      </w:r>
    </w:p>
    <w:p w:rsidR="00AF0E36" w:rsidRPr="005F3807" w:rsidRDefault="00AF0E36" w:rsidP="00602202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F14992">
        <w:rPr>
          <w:rFonts w:ascii="Times New Roman" w:hAnsi="Times New Roman"/>
          <w:sz w:val="24"/>
          <w:szCs w:val="24"/>
        </w:rPr>
        <w:t xml:space="preserve"> </w:t>
      </w:r>
      <w:r w:rsidRPr="005F3807">
        <w:rPr>
          <w:rFonts w:ascii="Times New Roman" w:hAnsi="Times New Roman"/>
          <w:b/>
          <w:sz w:val="24"/>
          <w:szCs w:val="24"/>
        </w:rPr>
        <w:t>Дополнительная информация о деревьях</w:t>
      </w:r>
    </w:p>
    <w:p w:rsidR="00AF0E36" w:rsidRPr="00EC594F" w:rsidRDefault="00AF0E36" w:rsidP="00602202">
      <w:pPr>
        <w:pStyle w:val="ListParagraph"/>
        <w:jc w:val="both"/>
        <w:rPr>
          <w:rFonts w:ascii="Times New Roman" w:hAnsi="Times New Roman"/>
          <w:i/>
          <w:sz w:val="24"/>
          <w:szCs w:val="24"/>
        </w:rPr>
      </w:pPr>
      <w:r w:rsidRPr="00EC594F">
        <w:rPr>
          <w:rFonts w:ascii="Times New Roman" w:hAnsi="Times New Roman"/>
          <w:i/>
          <w:sz w:val="24"/>
          <w:szCs w:val="24"/>
        </w:rPr>
        <w:t>СЛАЙД №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EC594F">
        <w:rPr>
          <w:rFonts w:ascii="Times New Roman" w:hAnsi="Times New Roman"/>
          <w:i/>
          <w:sz w:val="24"/>
          <w:szCs w:val="24"/>
        </w:rPr>
        <w:t>1</w:t>
      </w:r>
    </w:p>
    <w:p w:rsidR="00AF0E36" w:rsidRPr="00F14992" w:rsidRDefault="00AF0E36" w:rsidP="0026270B">
      <w:pPr>
        <w:pStyle w:val="ListParagraph"/>
        <w:ind w:firstLine="696"/>
        <w:jc w:val="both"/>
        <w:rPr>
          <w:rFonts w:ascii="Times New Roman" w:hAnsi="Times New Roman"/>
          <w:sz w:val="24"/>
          <w:szCs w:val="24"/>
        </w:rPr>
      </w:pPr>
      <w:r w:rsidRPr="00F14992">
        <w:rPr>
          <w:rFonts w:ascii="Times New Roman" w:hAnsi="Times New Roman"/>
          <w:sz w:val="24"/>
          <w:szCs w:val="24"/>
        </w:rPr>
        <w:t>Кл</w:t>
      </w:r>
      <w:r>
        <w:rPr>
          <w:rFonts w:ascii="Times New Roman" w:hAnsi="Times New Roman"/>
          <w:sz w:val="24"/>
          <w:szCs w:val="24"/>
        </w:rPr>
        <w:t xml:space="preserve">ёны – отличные медоносы. Пчелы </w:t>
      </w:r>
      <w:r w:rsidRPr="00F14992">
        <w:rPr>
          <w:rFonts w:ascii="Times New Roman" w:hAnsi="Times New Roman"/>
          <w:sz w:val="24"/>
          <w:szCs w:val="24"/>
        </w:rPr>
        <w:t xml:space="preserve">при благоприятных условиях собирают с них до </w:t>
      </w:r>
      <w:smartTag w:uri="urn:schemas-microsoft-com:office:smarttags" w:element="metricconverter">
        <w:smartTagPr>
          <w:attr w:name="ProductID" w:val="200 кг"/>
        </w:smartTagPr>
        <w:r w:rsidRPr="00F14992">
          <w:rPr>
            <w:rFonts w:ascii="Times New Roman" w:hAnsi="Times New Roman"/>
            <w:sz w:val="24"/>
            <w:szCs w:val="24"/>
          </w:rPr>
          <w:t>200 кг</w:t>
        </w:r>
      </w:smartTag>
      <w:r w:rsidRPr="00F14992">
        <w:rPr>
          <w:rFonts w:ascii="Times New Roman" w:hAnsi="Times New Roman"/>
          <w:sz w:val="24"/>
          <w:szCs w:val="24"/>
        </w:rPr>
        <w:t xml:space="preserve"> м</w:t>
      </w:r>
      <w:r>
        <w:rPr>
          <w:rFonts w:ascii="Times New Roman" w:hAnsi="Times New Roman"/>
          <w:sz w:val="24"/>
          <w:szCs w:val="24"/>
        </w:rPr>
        <w:t>ё</w:t>
      </w:r>
      <w:r w:rsidRPr="00F14992">
        <w:rPr>
          <w:rFonts w:ascii="Times New Roman" w:hAnsi="Times New Roman"/>
          <w:sz w:val="24"/>
          <w:szCs w:val="24"/>
        </w:rPr>
        <w:t>да. Кленовый сок очень полезен, он применяется в народной медицине при лечении заболевани</w:t>
      </w:r>
      <w:r>
        <w:rPr>
          <w:rFonts w:ascii="Times New Roman" w:hAnsi="Times New Roman"/>
          <w:sz w:val="24"/>
          <w:szCs w:val="24"/>
        </w:rPr>
        <w:t>й</w:t>
      </w:r>
      <w:r w:rsidRPr="00F14992">
        <w:rPr>
          <w:rFonts w:ascii="Times New Roman" w:hAnsi="Times New Roman"/>
          <w:sz w:val="24"/>
          <w:szCs w:val="24"/>
        </w:rPr>
        <w:t xml:space="preserve"> печени и почек. Из него изготавливают кленовый сахар, который, по мнению уч</w:t>
      </w:r>
      <w:r>
        <w:rPr>
          <w:rFonts w:ascii="Times New Roman" w:hAnsi="Times New Roman"/>
          <w:sz w:val="24"/>
          <w:szCs w:val="24"/>
        </w:rPr>
        <w:t>ё</w:t>
      </w:r>
      <w:r w:rsidRPr="00F14992">
        <w:rPr>
          <w:rFonts w:ascii="Times New Roman" w:hAnsi="Times New Roman"/>
          <w:sz w:val="24"/>
          <w:szCs w:val="24"/>
        </w:rPr>
        <w:t>ных, гораздо полезнее свекольного.</w:t>
      </w:r>
    </w:p>
    <w:p w:rsidR="00AF0E36" w:rsidRDefault="00AF0E36" w:rsidP="0026270B">
      <w:pPr>
        <w:pStyle w:val="ListParagraph"/>
        <w:ind w:firstLine="696"/>
        <w:jc w:val="both"/>
        <w:rPr>
          <w:rFonts w:ascii="Times New Roman" w:hAnsi="Times New Roman"/>
          <w:sz w:val="24"/>
          <w:szCs w:val="24"/>
        </w:rPr>
      </w:pPr>
      <w:r w:rsidRPr="00F14992">
        <w:rPr>
          <w:rFonts w:ascii="Times New Roman" w:hAnsi="Times New Roman"/>
          <w:sz w:val="24"/>
          <w:szCs w:val="24"/>
        </w:rPr>
        <w:t>Кл</w:t>
      </w:r>
      <w:r>
        <w:rPr>
          <w:rFonts w:ascii="Times New Roman" w:hAnsi="Times New Roman"/>
          <w:sz w:val="24"/>
          <w:szCs w:val="24"/>
        </w:rPr>
        <w:t xml:space="preserve">ёны </w:t>
      </w:r>
      <w:r w:rsidRPr="00F14992">
        <w:rPr>
          <w:rFonts w:ascii="Times New Roman" w:hAnsi="Times New Roman"/>
          <w:sz w:val="24"/>
          <w:szCs w:val="24"/>
        </w:rPr>
        <w:t>формируют плотную крону, которая защищает от летнего солнечного зноя и городской пыли, а также является хорошим шумопоглотителем.</w:t>
      </w:r>
    </w:p>
    <w:p w:rsidR="00AF0E36" w:rsidRPr="00F14992" w:rsidRDefault="00AF0E36" w:rsidP="0026270B">
      <w:pPr>
        <w:pStyle w:val="ListParagraph"/>
        <w:ind w:firstLine="696"/>
        <w:jc w:val="both"/>
        <w:rPr>
          <w:rFonts w:ascii="Times New Roman" w:hAnsi="Times New Roman"/>
          <w:sz w:val="24"/>
          <w:szCs w:val="24"/>
        </w:rPr>
      </w:pPr>
    </w:p>
    <w:p w:rsidR="00AF0E36" w:rsidRPr="00EC594F" w:rsidRDefault="00AF0E36" w:rsidP="00602202">
      <w:pPr>
        <w:pStyle w:val="ListParagraph"/>
        <w:jc w:val="both"/>
        <w:rPr>
          <w:rFonts w:ascii="Times New Roman" w:hAnsi="Times New Roman"/>
          <w:i/>
          <w:sz w:val="24"/>
          <w:szCs w:val="24"/>
        </w:rPr>
      </w:pPr>
      <w:r w:rsidRPr="00EC594F">
        <w:rPr>
          <w:rFonts w:ascii="Times New Roman" w:hAnsi="Times New Roman"/>
          <w:i/>
          <w:sz w:val="24"/>
          <w:szCs w:val="24"/>
        </w:rPr>
        <w:t>СЛАЙД №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EC594F">
        <w:rPr>
          <w:rFonts w:ascii="Times New Roman" w:hAnsi="Times New Roman"/>
          <w:i/>
          <w:sz w:val="24"/>
          <w:szCs w:val="24"/>
        </w:rPr>
        <w:t>2</w:t>
      </w:r>
    </w:p>
    <w:p w:rsidR="00AF0E36" w:rsidRPr="00F14992" w:rsidRDefault="00AF0E36" w:rsidP="0026270B">
      <w:pPr>
        <w:pStyle w:val="ListParagraph"/>
        <w:ind w:firstLine="696"/>
        <w:jc w:val="both"/>
        <w:rPr>
          <w:rFonts w:ascii="Times New Roman" w:hAnsi="Times New Roman"/>
          <w:sz w:val="24"/>
          <w:szCs w:val="24"/>
        </w:rPr>
      </w:pPr>
      <w:r w:rsidRPr="00F14992">
        <w:rPr>
          <w:rFonts w:ascii="Times New Roman" w:hAnsi="Times New Roman"/>
          <w:sz w:val="24"/>
          <w:szCs w:val="24"/>
        </w:rPr>
        <w:t>Дуб – мощное, крупное дерево, издавна считавш</w:t>
      </w:r>
      <w:r>
        <w:rPr>
          <w:rFonts w:ascii="Times New Roman" w:hAnsi="Times New Roman"/>
          <w:sz w:val="24"/>
          <w:szCs w:val="24"/>
        </w:rPr>
        <w:t>ееся</w:t>
      </w:r>
      <w:r w:rsidRPr="00F14992">
        <w:rPr>
          <w:rFonts w:ascii="Times New Roman" w:hAnsi="Times New Roman"/>
          <w:sz w:val="24"/>
          <w:szCs w:val="24"/>
        </w:rPr>
        <w:t xml:space="preserve"> самым крепким и могучим</w:t>
      </w:r>
      <w:r>
        <w:rPr>
          <w:rFonts w:ascii="Times New Roman" w:hAnsi="Times New Roman"/>
          <w:sz w:val="24"/>
          <w:szCs w:val="24"/>
        </w:rPr>
        <w:t>;</w:t>
      </w:r>
      <w:r w:rsidRPr="00F14992">
        <w:rPr>
          <w:rFonts w:ascii="Times New Roman" w:hAnsi="Times New Roman"/>
          <w:sz w:val="24"/>
          <w:szCs w:val="24"/>
        </w:rPr>
        <w:t xml:space="preserve"> сравнивается с силой, мудростью и здоровьем.</w:t>
      </w:r>
    </w:p>
    <w:p w:rsidR="00AF0E36" w:rsidRDefault="00AF0E36" w:rsidP="0026270B">
      <w:pPr>
        <w:pStyle w:val="ListParagraph"/>
        <w:ind w:firstLine="6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Дуб –</w:t>
      </w:r>
      <w:r w:rsidRPr="00F14992">
        <w:rPr>
          <w:rFonts w:ascii="Times New Roman" w:hAnsi="Times New Roman"/>
          <w:sz w:val="24"/>
          <w:szCs w:val="24"/>
        </w:rPr>
        <w:t xml:space="preserve"> символ вечности, его в течение многих столетий используют в строительном деле.</w:t>
      </w:r>
    </w:p>
    <w:p w:rsidR="00AF0E36" w:rsidRDefault="00AF0E36" w:rsidP="00FC384B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AF0E36" w:rsidRPr="00EC594F" w:rsidRDefault="00AF0E36" w:rsidP="00FC384B">
      <w:pPr>
        <w:pStyle w:val="ListParagraph"/>
        <w:jc w:val="both"/>
        <w:rPr>
          <w:rFonts w:ascii="Times New Roman" w:hAnsi="Times New Roman"/>
          <w:i/>
          <w:sz w:val="24"/>
          <w:szCs w:val="24"/>
        </w:rPr>
      </w:pPr>
      <w:r w:rsidRPr="00FC384B">
        <w:rPr>
          <w:rFonts w:ascii="Times New Roman" w:hAnsi="Times New Roman"/>
          <w:i/>
          <w:sz w:val="24"/>
          <w:szCs w:val="24"/>
        </w:rPr>
        <w:t xml:space="preserve"> </w:t>
      </w:r>
      <w:r w:rsidRPr="00EC594F">
        <w:rPr>
          <w:rFonts w:ascii="Times New Roman" w:hAnsi="Times New Roman"/>
          <w:i/>
          <w:sz w:val="24"/>
          <w:szCs w:val="24"/>
        </w:rPr>
        <w:t>СЛАЙД №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EC594F">
        <w:rPr>
          <w:rFonts w:ascii="Times New Roman" w:hAnsi="Times New Roman"/>
          <w:i/>
          <w:sz w:val="24"/>
          <w:szCs w:val="24"/>
        </w:rPr>
        <w:t>3</w:t>
      </w:r>
    </w:p>
    <w:p w:rsidR="00AF0E36" w:rsidRPr="00F14992" w:rsidRDefault="00AF0E36" w:rsidP="0026270B">
      <w:pPr>
        <w:pStyle w:val="ListParagraph"/>
        <w:ind w:firstLine="6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Липа (русское название)</w:t>
      </w:r>
      <w:r w:rsidRPr="00F149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‒ </w:t>
      </w:r>
      <w:r w:rsidRPr="00F14992">
        <w:rPr>
          <w:rFonts w:ascii="Times New Roman" w:hAnsi="Times New Roman"/>
          <w:sz w:val="24"/>
          <w:szCs w:val="24"/>
        </w:rPr>
        <w:t xml:space="preserve">имеет древнее происхождение и происходит от слова «липати» </w:t>
      </w:r>
      <w:r>
        <w:rPr>
          <w:rFonts w:ascii="Times New Roman" w:hAnsi="Times New Roman"/>
          <w:sz w:val="24"/>
          <w:szCs w:val="24"/>
        </w:rPr>
        <w:t>‒</w:t>
      </w:r>
      <w:r w:rsidRPr="00F14992">
        <w:rPr>
          <w:rFonts w:ascii="Times New Roman" w:hAnsi="Times New Roman"/>
          <w:sz w:val="24"/>
          <w:szCs w:val="24"/>
        </w:rPr>
        <w:t xml:space="preserve"> липнуть, из-за липкого сока и клейкости молодых листочков.</w:t>
      </w:r>
    </w:p>
    <w:p w:rsidR="00AF0E36" w:rsidRDefault="00AF0E36" w:rsidP="00FC384B">
      <w:pPr>
        <w:pStyle w:val="ListParagraph"/>
        <w:jc w:val="both"/>
        <w:rPr>
          <w:rFonts w:ascii="Times New Roman" w:hAnsi="Times New Roman"/>
          <w:i/>
          <w:sz w:val="24"/>
          <w:szCs w:val="24"/>
        </w:rPr>
      </w:pPr>
      <w:r w:rsidRPr="00F14992">
        <w:rPr>
          <w:rFonts w:ascii="Times New Roman" w:hAnsi="Times New Roman"/>
          <w:sz w:val="24"/>
          <w:szCs w:val="24"/>
        </w:rPr>
        <w:t>Древние славяне считали липу дере</w:t>
      </w:r>
      <w:r>
        <w:rPr>
          <w:rFonts w:ascii="Times New Roman" w:hAnsi="Times New Roman"/>
          <w:sz w:val="24"/>
          <w:szCs w:val="24"/>
        </w:rPr>
        <w:t>вом богини любви и красоты Лады.</w:t>
      </w:r>
      <w:r w:rsidRPr="00F149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Вокруг старых лип</w:t>
      </w:r>
      <w:r w:rsidRPr="00F14992">
        <w:rPr>
          <w:rFonts w:ascii="Times New Roman" w:hAnsi="Times New Roman"/>
          <w:sz w:val="24"/>
          <w:szCs w:val="24"/>
        </w:rPr>
        <w:t xml:space="preserve"> девушки водили хороводы.</w:t>
      </w:r>
      <w:r w:rsidRPr="00FC384B">
        <w:rPr>
          <w:rFonts w:ascii="Times New Roman" w:hAnsi="Times New Roman"/>
          <w:i/>
          <w:sz w:val="24"/>
          <w:szCs w:val="24"/>
        </w:rPr>
        <w:t xml:space="preserve"> </w:t>
      </w:r>
    </w:p>
    <w:p w:rsidR="00AF0E36" w:rsidRPr="005F3807" w:rsidRDefault="00AF0E36" w:rsidP="00FC384B">
      <w:pPr>
        <w:pStyle w:val="ListParagraph"/>
        <w:jc w:val="both"/>
        <w:rPr>
          <w:rFonts w:ascii="Times New Roman" w:hAnsi="Times New Roman"/>
          <w:i/>
          <w:sz w:val="24"/>
          <w:szCs w:val="24"/>
        </w:rPr>
      </w:pPr>
    </w:p>
    <w:p w:rsidR="00AF0E36" w:rsidRPr="005F3807" w:rsidRDefault="00AF0E36" w:rsidP="005F3807">
      <w:pPr>
        <w:pStyle w:val="ListParagraph"/>
        <w:jc w:val="both"/>
        <w:rPr>
          <w:rFonts w:ascii="Times New Roman" w:hAnsi="Times New Roman"/>
          <w:i/>
          <w:sz w:val="24"/>
          <w:szCs w:val="24"/>
        </w:rPr>
      </w:pPr>
      <w:r w:rsidRPr="005F3807">
        <w:rPr>
          <w:rFonts w:ascii="Times New Roman" w:hAnsi="Times New Roman"/>
          <w:i/>
          <w:sz w:val="24"/>
          <w:szCs w:val="24"/>
        </w:rPr>
        <w:t>СЛАЙД №4</w:t>
      </w:r>
    </w:p>
    <w:p w:rsidR="00AF0E36" w:rsidRPr="005F3807" w:rsidRDefault="00AF0E36" w:rsidP="005F3807">
      <w:pPr>
        <w:pStyle w:val="ListParagraph"/>
        <w:ind w:firstLine="6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Вяз –</w:t>
      </w:r>
      <w:r w:rsidRPr="005F3807">
        <w:rPr>
          <w:rFonts w:ascii="Times New Roman" w:hAnsi="Times New Roman"/>
          <w:sz w:val="24"/>
          <w:szCs w:val="24"/>
        </w:rPr>
        <w:t xml:space="preserve"> крупное дерево с округлой, раскидистой,</w:t>
      </w:r>
      <w:r>
        <w:rPr>
          <w:rFonts w:ascii="Times New Roman" w:hAnsi="Times New Roman"/>
          <w:sz w:val="24"/>
          <w:szCs w:val="24"/>
        </w:rPr>
        <w:t xml:space="preserve"> густой кроной. Вязы не выносят сильного затенения, </w:t>
      </w:r>
      <w:r w:rsidRPr="005F3807">
        <w:rPr>
          <w:rFonts w:ascii="Times New Roman" w:hAnsi="Times New Roman"/>
          <w:sz w:val="24"/>
          <w:szCs w:val="24"/>
        </w:rPr>
        <w:t>дают довольно густую тень. В молодости растут сравнительно быстро. Для успешного роста требуют свежую, рыхлую почву, но переносят и крайне засушливые условия.</w:t>
      </w:r>
    </w:p>
    <w:p w:rsidR="00AF0E36" w:rsidRPr="00FC384B" w:rsidRDefault="00AF0E36" w:rsidP="0026270B">
      <w:pPr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FC384B">
        <w:rPr>
          <w:rFonts w:ascii="Times New Roman" w:hAnsi="Times New Roman"/>
          <w:i/>
          <w:sz w:val="24"/>
          <w:szCs w:val="24"/>
        </w:rPr>
        <w:t>СЛАЙД №5</w:t>
      </w:r>
    </w:p>
    <w:p w:rsidR="00AF0E36" w:rsidRPr="00FC384B" w:rsidRDefault="00AF0E36" w:rsidP="0026270B">
      <w:pPr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FC384B">
        <w:rPr>
          <w:rFonts w:ascii="Times New Roman" w:hAnsi="Times New Roman"/>
          <w:sz w:val="24"/>
          <w:szCs w:val="24"/>
        </w:rPr>
        <w:t>Рябина</w:t>
      </w:r>
      <w:r>
        <w:rPr>
          <w:rFonts w:ascii="Times New Roman" w:hAnsi="Times New Roman"/>
          <w:sz w:val="24"/>
          <w:szCs w:val="24"/>
        </w:rPr>
        <w:t xml:space="preserve"> ‒</w:t>
      </w:r>
      <w:r w:rsidRPr="00FC38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 w:rsidRPr="00FC384B">
        <w:rPr>
          <w:rFonts w:ascii="Times New Roman" w:hAnsi="Times New Roman"/>
          <w:sz w:val="24"/>
          <w:szCs w:val="24"/>
        </w:rPr>
        <w:t xml:space="preserve"> глубокой древности полюбил русский народ рябину, издавна сажали люди е</w:t>
      </w:r>
      <w:r>
        <w:rPr>
          <w:rFonts w:ascii="Times New Roman" w:hAnsi="Times New Roman"/>
          <w:sz w:val="24"/>
          <w:szCs w:val="24"/>
        </w:rPr>
        <w:t>ё</w:t>
      </w:r>
      <w:r w:rsidRPr="00FC384B">
        <w:rPr>
          <w:rFonts w:ascii="Times New Roman" w:hAnsi="Times New Roman"/>
          <w:sz w:val="24"/>
          <w:szCs w:val="24"/>
        </w:rPr>
        <w:t xml:space="preserve"> около своих домов. В старинном народном календаре есть особый день, посвящ</w:t>
      </w:r>
      <w:r>
        <w:rPr>
          <w:rFonts w:ascii="Times New Roman" w:hAnsi="Times New Roman"/>
          <w:sz w:val="24"/>
          <w:szCs w:val="24"/>
        </w:rPr>
        <w:t>ё</w:t>
      </w:r>
      <w:r w:rsidRPr="00FC384B">
        <w:rPr>
          <w:rFonts w:ascii="Times New Roman" w:hAnsi="Times New Roman"/>
          <w:sz w:val="24"/>
          <w:szCs w:val="24"/>
        </w:rPr>
        <w:t>нный этому дереву – «П</w:t>
      </w:r>
      <w:r>
        <w:rPr>
          <w:rFonts w:ascii="Times New Roman" w:hAnsi="Times New Roman"/>
          <w:sz w:val="24"/>
          <w:szCs w:val="24"/>
        </w:rPr>
        <w:t>ё</w:t>
      </w:r>
      <w:r w:rsidRPr="00FC384B">
        <w:rPr>
          <w:rFonts w:ascii="Times New Roman" w:hAnsi="Times New Roman"/>
          <w:sz w:val="24"/>
          <w:szCs w:val="24"/>
        </w:rPr>
        <w:t>тр-Павел рябинник». Он приходится на конец сентября.</w:t>
      </w:r>
    </w:p>
    <w:p w:rsidR="00AF0E36" w:rsidRDefault="00AF0E36" w:rsidP="0026270B">
      <w:pPr>
        <w:pStyle w:val="ListParagraph"/>
        <w:ind w:firstLine="6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Принесённые из леса гроздья рябины связывали пучками и развешивали под крышами домов и сараев. Промёрзшей рябиной – вкусной и ароматной – по праздникам лакомились ребятишки русских лесных деревень.</w:t>
      </w:r>
    </w:p>
    <w:p w:rsidR="00AF0E36" w:rsidRDefault="00AF0E36" w:rsidP="0026270B">
      <w:pPr>
        <w:pStyle w:val="ListParagraph"/>
        <w:ind w:firstLine="696"/>
        <w:jc w:val="both"/>
        <w:rPr>
          <w:rFonts w:ascii="Times New Roman" w:hAnsi="Times New Roman"/>
          <w:sz w:val="24"/>
          <w:szCs w:val="24"/>
        </w:rPr>
      </w:pPr>
    </w:p>
    <w:p w:rsidR="00AF0E36" w:rsidRPr="00EC594F" w:rsidRDefault="00AF0E36" w:rsidP="00602202">
      <w:pPr>
        <w:pStyle w:val="ListParagraph"/>
        <w:jc w:val="both"/>
        <w:rPr>
          <w:rFonts w:ascii="Times New Roman" w:hAnsi="Times New Roman"/>
          <w:i/>
          <w:sz w:val="24"/>
          <w:szCs w:val="24"/>
        </w:rPr>
      </w:pPr>
      <w:r w:rsidRPr="00EC594F">
        <w:rPr>
          <w:rFonts w:ascii="Times New Roman" w:hAnsi="Times New Roman"/>
          <w:i/>
          <w:sz w:val="24"/>
          <w:szCs w:val="24"/>
        </w:rPr>
        <w:t xml:space="preserve">СЛАЙД №6 </w:t>
      </w:r>
    </w:p>
    <w:p w:rsidR="00AF0E36" w:rsidRDefault="00AF0E36" w:rsidP="0026270B">
      <w:pPr>
        <w:pStyle w:val="ListParagraph"/>
        <w:ind w:firstLine="6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Берёза – символ и гордость русского народа. Прекрасна белая берёза и в чистом поле, и на светлой лесной поляне. Стройная, с тонкими длинными ветвями и раскидистой кроной, она привлекательна во все времена года. О берёзе сложено много песен, былин, преданий, создано много живописных картин.</w:t>
      </w:r>
    </w:p>
    <w:p w:rsidR="00AF0E36" w:rsidRDefault="00AF0E36" w:rsidP="00252F0B">
      <w:pP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</w:t>
      </w:r>
    </w:p>
    <w:p w:rsidR="00AF0E36" w:rsidRPr="00252F0B" w:rsidRDefault="00AF0E36" w:rsidP="0026270B">
      <w:pPr>
        <w:ind w:firstLine="708"/>
        <w:jc w:val="both"/>
        <w:rPr>
          <w:rFonts w:ascii="Times New Roman" w:hAnsi="Times New Roman"/>
          <w:b/>
          <w:sz w:val="20"/>
          <w:szCs w:val="20"/>
        </w:rPr>
      </w:pPr>
      <w:r w:rsidRPr="00252F0B">
        <w:rPr>
          <w:rFonts w:ascii="Times New Roman" w:hAnsi="Times New Roman"/>
          <w:b/>
          <w:sz w:val="20"/>
          <w:szCs w:val="20"/>
        </w:rPr>
        <w:t>ВИДЕОСЮЖЕТ  «ЗОЛОТАЯ ОСЕНЬ»</w:t>
      </w:r>
    </w:p>
    <w:p w:rsidR="00AF0E36" w:rsidRPr="007F3D3D" w:rsidRDefault="00AF0E36" w:rsidP="0026270B">
      <w:pPr>
        <w:spacing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7F3D3D">
        <w:rPr>
          <w:rFonts w:ascii="Times New Roman" w:hAnsi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sz w:val="24"/>
          <w:szCs w:val="24"/>
        </w:rPr>
        <w:t xml:space="preserve"> этап</w:t>
      </w:r>
    </w:p>
    <w:p w:rsidR="00AF0E36" w:rsidRPr="007F3D3D" w:rsidRDefault="00AF0E36" w:rsidP="00602202">
      <w:pPr>
        <w:pStyle w:val="ListParagraph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6270B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32"/>
          <w:szCs w:val="32"/>
        </w:rPr>
        <w:t xml:space="preserve">. </w:t>
      </w:r>
      <w:r w:rsidRPr="007F3D3D">
        <w:rPr>
          <w:rFonts w:ascii="Times New Roman" w:hAnsi="Times New Roman"/>
          <w:b/>
          <w:sz w:val="24"/>
          <w:szCs w:val="24"/>
        </w:rPr>
        <w:t>Применение полученных знаний и умений (решение учебных задач)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252F0B">
        <w:rPr>
          <w:rFonts w:ascii="Times New Roman" w:hAnsi="Times New Roman"/>
          <w:b/>
          <w:sz w:val="24"/>
          <w:szCs w:val="24"/>
          <w:u w:val="single"/>
        </w:rPr>
        <w:t>Работа в парах</w:t>
      </w:r>
      <w:r>
        <w:rPr>
          <w:rFonts w:ascii="Times New Roman" w:hAnsi="Times New Roman"/>
          <w:sz w:val="24"/>
          <w:szCs w:val="24"/>
        </w:rPr>
        <w:t>. Рабочая тетрадь № 1, с. 16‒17.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Практическая работа «Определяем деревья»</w:t>
      </w:r>
    </w:p>
    <w:p w:rsidR="00AF0E36" w:rsidRDefault="00AF0E36" w:rsidP="0090630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нарисуйте деревья, о которых рассказали родители (2‒3 дерева) </w:t>
      </w:r>
    </w:p>
    <w:p w:rsidR="00AF0E36" w:rsidRDefault="00AF0E36" w:rsidP="0090630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поделитесь результатами с товарищем  по парте</w:t>
      </w:r>
    </w:p>
    <w:p w:rsidR="00AF0E36" w:rsidRPr="0090630B" w:rsidRDefault="00AF0E36" w:rsidP="00602202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узнайте, какие деревья  нарисовали они</w:t>
      </w:r>
    </w:p>
    <w:p w:rsidR="00AF0E36" w:rsidRPr="0090630B" w:rsidRDefault="00AF0E36" w:rsidP="0090630B">
      <w:pPr>
        <w:spacing w:line="24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:rsidR="00AF0E36" w:rsidRDefault="00AF0E36" w:rsidP="0090630B">
      <w:pPr>
        <w:spacing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695AD0">
        <w:rPr>
          <w:rFonts w:ascii="Times New Roman" w:hAnsi="Times New Roman"/>
          <w:b/>
          <w:sz w:val="24"/>
          <w:szCs w:val="24"/>
        </w:rPr>
        <w:t>Работа по теме урока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AF0E36" w:rsidRDefault="00AF0E36" w:rsidP="00EB58CB">
      <w:pPr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каждой парте листья разных пород деревьев, собранные учащимися во время прогулки.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 каким признакам  можно разделить  листья? (По форме, цвету, размеру).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Давайте, посмотрим, как выглядели наши листочки летом (сравним их по цвету, форме, размеру).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8D70DD">
        <w:rPr>
          <w:rFonts w:ascii="Times New Roman" w:hAnsi="Times New Roman"/>
          <w:b/>
          <w:sz w:val="24"/>
          <w:szCs w:val="24"/>
        </w:rPr>
        <w:t>Просмотр в</w:t>
      </w:r>
      <w:r>
        <w:rPr>
          <w:rFonts w:ascii="Times New Roman" w:hAnsi="Times New Roman"/>
          <w:b/>
          <w:sz w:val="24"/>
          <w:szCs w:val="24"/>
        </w:rPr>
        <w:t>идеофрагментов о листьях (DVD-диск «Лето», сюжет «Зелё</w:t>
      </w:r>
      <w:r w:rsidRPr="008D70DD">
        <w:rPr>
          <w:rFonts w:ascii="Times New Roman" w:hAnsi="Times New Roman"/>
          <w:b/>
          <w:sz w:val="24"/>
          <w:szCs w:val="24"/>
        </w:rPr>
        <w:t>ная мозаика листьев»).</w:t>
      </w:r>
    </w:p>
    <w:p w:rsidR="00AF0E36" w:rsidRPr="00E2144D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2144D">
        <w:rPr>
          <w:rFonts w:ascii="Times New Roman" w:hAnsi="Times New Roman"/>
          <w:sz w:val="24"/>
          <w:szCs w:val="24"/>
        </w:rPr>
        <w:t>- Какую форму имеют листочки клена?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 что скаже</w:t>
      </w:r>
      <w:r w:rsidRPr="00E2144D">
        <w:rPr>
          <w:rFonts w:ascii="Times New Roman" w:hAnsi="Times New Roman"/>
          <w:sz w:val="24"/>
          <w:szCs w:val="24"/>
        </w:rPr>
        <w:t>те о листиках осины?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Чем интересны листики дуба?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что похожи листья рябины?</w:t>
      </w:r>
    </w:p>
    <w:p w:rsidR="00AF0E36" w:rsidRPr="00E2144D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AF0E36" w:rsidRPr="008D70DD" w:rsidRDefault="00AF0E36" w:rsidP="008D70D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0DD">
        <w:rPr>
          <w:rFonts w:ascii="Times New Roman" w:hAnsi="Times New Roman"/>
          <w:b/>
          <w:sz w:val="24"/>
          <w:szCs w:val="24"/>
        </w:rPr>
        <w:t xml:space="preserve">             </w:t>
      </w:r>
      <w:r w:rsidRPr="00252F0B"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b/>
          <w:sz w:val="24"/>
          <w:szCs w:val="24"/>
        </w:rPr>
        <w:t xml:space="preserve"> Учащиеся</w:t>
      </w:r>
      <w:r w:rsidRPr="00252F0B">
        <w:rPr>
          <w:rFonts w:ascii="Times New Roman" w:hAnsi="Times New Roman"/>
          <w:b/>
          <w:sz w:val="24"/>
          <w:szCs w:val="24"/>
        </w:rPr>
        <w:t xml:space="preserve"> по строчке читают стихотворение о листьях</w:t>
      </w:r>
      <w:r w:rsidRPr="008D70DD">
        <w:rPr>
          <w:rFonts w:ascii="Times New Roman" w:hAnsi="Times New Roman"/>
          <w:sz w:val="24"/>
          <w:szCs w:val="24"/>
        </w:rPr>
        <w:t>.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Осенние листья на солнце горят,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лете,  ушедшем, они говорят.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дождик струится, по листьям скользя.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зелёному лету вернуться нельзя.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 вот журавли потянулись на юг, 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Немножечко грустно становится вдруг.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 сколько же осень несёт красоты!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радуют поздние эти цветы: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Прекрасные липы и кисти рябины,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веточки дуба, и гроздья калины.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с клёнов к нам листья, как письма, летят.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Собой устилая любимый наш сад.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AF0E36" w:rsidRPr="00252F0B" w:rsidRDefault="00AF0E36" w:rsidP="00602202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5.</w:t>
      </w:r>
      <w:r w:rsidRPr="00252F0B">
        <w:rPr>
          <w:rFonts w:ascii="Times New Roman" w:hAnsi="Times New Roman"/>
          <w:b/>
          <w:sz w:val="24"/>
          <w:szCs w:val="24"/>
        </w:rPr>
        <w:t xml:space="preserve"> </w:t>
      </w:r>
      <w:r w:rsidRPr="005F3807">
        <w:rPr>
          <w:rFonts w:ascii="Times New Roman" w:hAnsi="Times New Roman"/>
          <w:b/>
          <w:sz w:val="24"/>
          <w:szCs w:val="24"/>
        </w:rPr>
        <w:t>Работа в парах</w:t>
      </w:r>
      <w:r w:rsidRPr="00252F0B">
        <w:rPr>
          <w:rFonts w:ascii="Times New Roman" w:hAnsi="Times New Roman"/>
          <w:b/>
          <w:sz w:val="24"/>
          <w:szCs w:val="24"/>
        </w:rPr>
        <w:t>. Рабочая тетрадь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52F0B">
        <w:rPr>
          <w:rFonts w:ascii="Times New Roman" w:hAnsi="Times New Roman"/>
          <w:b/>
          <w:sz w:val="24"/>
          <w:szCs w:val="24"/>
        </w:rPr>
        <w:t>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52F0B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,</w:t>
      </w:r>
      <w:r w:rsidRPr="00252F0B">
        <w:rPr>
          <w:rFonts w:ascii="Times New Roman" w:hAnsi="Times New Roman"/>
          <w:b/>
          <w:sz w:val="24"/>
          <w:szCs w:val="24"/>
        </w:rPr>
        <w:t xml:space="preserve"> с.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52F0B">
        <w:rPr>
          <w:rFonts w:ascii="Times New Roman" w:hAnsi="Times New Roman"/>
          <w:b/>
          <w:sz w:val="24"/>
          <w:szCs w:val="24"/>
        </w:rPr>
        <w:t>18</w:t>
      </w:r>
      <w:r>
        <w:rPr>
          <w:rFonts w:ascii="Times New Roman" w:hAnsi="Times New Roman"/>
          <w:b/>
          <w:sz w:val="24"/>
          <w:szCs w:val="24"/>
        </w:rPr>
        <w:t>.</w:t>
      </w:r>
      <w:r w:rsidRPr="00252F0B">
        <w:rPr>
          <w:rFonts w:ascii="Times New Roman" w:hAnsi="Times New Roman"/>
          <w:b/>
          <w:sz w:val="24"/>
          <w:szCs w:val="24"/>
        </w:rPr>
        <w:t xml:space="preserve"> </w:t>
      </w:r>
    </w:p>
    <w:p w:rsidR="00AF0E36" w:rsidRDefault="00AF0E36" w:rsidP="00EB58C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- По своим наблюдениям, используя информацию видеосюжета, раскрась листья так, чтобы в каждой паре слева был лист летней окраски, а справа – осенней.</w:t>
      </w:r>
    </w:p>
    <w:p w:rsidR="00AF0E36" w:rsidRPr="00252F0B" w:rsidRDefault="00AF0E36" w:rsidP="00EB58CB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3053">
        <w:rPr>
          <w:rFonts w:ascii="Times New Roman" w:hAnsi="Times New Roman"/>
          <w:b/>
          <w:sz w:val="24"/>
          <w:szCs w:val="24"/>
          <w:lang w:val="en-US"/>
        </w:rPr>
        <w:t>IV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23053">
        <w:rPr>
          <w:rFonts w:ascii="Times New Roman" w:hAnsi="Times New Roman"/>
          <w:b/>
          <w:sz w:val="24"/>
          <w:szCs w:val="24"/>
        </w:rPr>
        <w:t>этап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EC594F">
        <w:rPr>
          <w:rFonts w:ascii="Times New Roman" w:hAnsi="Times New Roman"/>
          <w:b/>
          <w:sz w:val="24"/>
          <w:szCs w:val="24"/>
        </w:rPr>
        <w:t xml:space="preserve">Закрепление  </w:t>
      </w:r>
      <w:r>
        <w:rPr>
          <w:rFonts w:ascii="Times New Roman" w:hAnsi="Times New Roman"/>
          <w:b/>
          <w:sz w:val="24"/>
          <w:szCs w:val="24"/>
        </w:rPr>
        <w:t>изученного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763945">
        <w:rPr>
          <w:rFonts w:ascii="Times New Roman" w:hAnsi="Times New Roman"/>
          <w:sz w:val="24"/>
          <w:szCs w:val="24"/>
        </w:rPr>
        <w:t>. Работа на компьютерах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3945">
        <w:rPr>
          <w:rFonts w:ascii="Times New Roman" w:hAnsi="Times New Roman"/>
          <w:sz w:val="24"/>
          <w:szCs w:val="24"/>
        </w:rPr>
        <w:t>(электронное приложение к учебнику</w:t>
      </w:r>
      <w:r>
        <w:rPr>
          <w:rFonts w:ascii="Times New Roman" w:hAnsi="Times New Roman"/>
          <w:sz w:val="24"/>
          <w:szCs w:val="24"/>
        </w:rPr>
        <w:t>):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задание № 1 (определите деревья по их листьям);</w:t>
      </w:r>
    </w:p>
    <w:p w:rsidR="00AF0E36" w:rsidRPr="00763945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задание № 2 (найдите и отметьте листья осины).</w:t>
      </w:r>
    </w:p>
    <w:p w:rsidR="00AF0E36" w:rsidRPr="00EB58CB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Pr="00763945">
        <w:rPr>
          <w:rFonts w:ascii="Times New Roman" w:hAnsi="Times New Roman"/>
          <w:sz w:val="24"/>
          <w:szCs w:val="24"/>
        </w:rPr>
        <w:t xml:space="preserve"> </w:t>
      </w:r>
      <w:r w:rsidRPr="00EB58CB">
        <w:rPr>
          <w:rFonts w:ascii="Times New Roman" w:hAnsi="Times New Roman"/>
          <w:sz w:val="24"/>
          <w:szCs w:val="24"/>
        </w:rPr>
        <w:t>Творческая работа в группах.</w:t>
      </w:r>
    </w:p>
    <w:p w:rsidR="00AF0E36" w:rsidRPr="00326D96" w:rsidRDefault="00AF0E36" w:rsidP="00602202">
      <w:pPr>
        <w:spacing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Учитель: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Скажите, ребята, как можно и зимой любоваться осенними листочками?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Правильно, сделать из них различные поделки.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AF0E36" w:rsidRPr="00326D9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СЛАЙДЫ № 7, 8, 9, 10, 11.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  <w:u w:val="single"/>
        </w:rPr>
      </w:pPr>
      <w:r w:rsidRPr="00326D96">
        <w:rPr>
          <w:rFonts w:ascii="Times New Roman" w:hAnsi="Times New Roman"/>
          <w:sz w:val="24"/>
          <w:szCs w:val="24"/>
        </w:rPr>
        <w:t xml:space="preserve">Учащиеся в группах выполняют работу на </w:t>
      </w:r>
      <w:r>
        <w:rPr>
          <w:rFonts w:ascii="Times New Roman" w:hAnsi="Times New Roman"/>
          <w:sz w:val="24"/>
          <w:szCs w:val="24"/>
        </w:rPr>
        <w:t xml:space="preserve">листе </w:t>
      </w:r>
      <w:r w:rsidRPr="00326D96">
        <w:rPr>
          <w:rFonts w:ascii="Times New Roman" w:hAnsi="Times New Roman"/>
          <w:sz w:val="24"/>
          <w:szCs w:val="24"/>
        </w:rPr>
        <w:t>А3 «Осенние пейзажи» и т.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26D96">
        <w:rPr>
          <w:rFonts w:ascii="Times New Roman" w:hAnsi="Times New Roman"/>
          <w:sz w:val="24"/>
          <w:szCs w:val="24"/>
        </w:rPr>
        <w:t>п</w:t>
      </w:r>
      <w:r w:rsidRPr="00236A79">
        <w:rPr>
          <w:rFonts w:ascii="Times New Roman" w:hAnsi="Times New Roman"/>
          <w:sz w:val="24"/>
          <w:szCs w:val="24"/>
          <w:u w:val="single"/>
        </w:rPr>
        <w:t>.</w:t>
      </w:r>
    </w:p>
    <w:p w:rsidR="00AF0E3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  <w:u w:val="single"/>
        </w:rPr>
      </w:pPr>
    </w:p>
    <w:p w:rsidR="00AF0E36" w:rsidRPr="00FE3C6C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FE3C6C">
        <w:rPr>
          <w:rFonts w:ascii="Times New Roman" w:hAnsi="Times New Roman"/>
          <w:sz w:val="24"/>
          <w:szCs w:val="24"/>
        </w:rPr>
        <w:t>СЛАЙД №12</w:t>
      </w:r>
    </w:p>
    <w:p w:rsidR="00AF0E36" w:rsidRPr="00E02A93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Звучит песенка «Ах, какая осень!». </w:t>
      </w:r>
      <w:r w:rsidRPr="00E02A93">
        <w:rPr>
          <w:rFonts w:ascii="Times New Roman" w:hAnsi="Times New Roman"/>
          <w:sz w:val="24"/>
          <w:szCs w:val="24"/>
        </w:rPr>
        <w:t>Учащиеся выполняют работу и поют.</w:t>
      </w:r>
    </w:p>
    <w:p w:rsidR="00AF0E36" w:rsidRPr="00326D96" w:rsidRDefault="00AF0E36" w:rsidP="00602202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326D96">
        <w:rPr>
          <w:rFonts w:ascii="Times New Roman" w:hAnsi="Times New Roman"/>
          <w:sz w:val="24"/>
          <w:szCs w:val="24"/>
        </w:rPr>
        <w:t>Выставка работ у доски. Фотографирование работ родителями.</w:t>
      </w:r>
    </w:p>
    <w:p w:rsidR="00AF0E36" w:rsidRDefault="00AF0E36" w:rsidP="00602202">
      <w:pPr>
        <w:pStyle w:val="ListParagraph"/>
        <w:spacing w:line="240" w:lineRule="auto"/>
        <w:ind w:left="927"/>
        <w:jc w:val="both"/>
        <w:rPr>
          <w:rFonts w:ascii="Times New Roman" w:hAnsi="Times New Roman"/>
          <w:b/>
          <w:sz w:val="24"/>
          <w:szCs w:val="24"/>
        </w:rPr>
      </w:pPr>
    </w:p>
    <w:p w:rsidR="00AF0E36" w:rsidRPr="0084582D" w:rsidRDefault="00AF0E36" w:rsidP="00EB58CB">
      <w:pPr>
        <w:pStyle w:val="ListParagraph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4582D">
        <w:rPr>
          <w:rFonts w:ascii="Times New Roman" w:hAnsi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/>
          <w:b/>
          <w:sz w:val="24"/>
          <w:szCs w:val="24"/>
        </w:rPr>
        <w:t xml:space="preserve"> этап</w:t>
      </w:r>
    </w:p>
    <w:p w:rsidR="00AF0E36" w:rsidRPr="0084582D" w:rsidRDefault="00AF0E36" w:rsidP="00602202">
      <w:pPr>
        <w:pStyle w:val="ListParagraph"/>
        <w:spacing w:line="240" w:lineRule="auto"/>
        <w:ind w:left="927"/>
        <w:jc w:val="both"/>
        <w:rPr>
          <w:rFonts w:ascii="Times New Roman" w:hAnsi="Times New Roman"/>
          <w:b/>
          <w:sz w:val="24"/>
          <w:szCs w:val="24"/>
        </w:rPr>
      </w:pPr>
    </w:p>
    <w:p w:rsidR="00AF0E36" w:rsidRPr="00236A79" w:rsidRDefault="00AF0E36" w:rsidP="00EB58CB">
      <w:pPr>
        <w:pStyle w:val="ListParagraph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Рефлексия. Итог урока</w:t>
      </w:r>
    </w:p>
    <w:p w:rsidR="00AF0E36" w:rsidRPr="00EC594F" w:rsidRDefault="00AF0E36" w:rsidP="0060220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EC594F">
        <w:rPr>
          <w:rFonts w:ascii="Times New Roman" w:hAnsi="Times New Roman"/>
          <w:sz w:val="24"/>
          <w:szCs w:val="24"/>
        </w:rPr>
        <w:t xml:space="preserve"> Тест «Проверим себя»</w:t>
      </w:r>
      <w:r>
        <w:rPr>
          <w:rFonts w:ascii="Times New Roman" w:hAnsi="Times New Roman"/>
          <w:sz w:val="24"/>
          <w:szCs w:val="24"/>
        </w:rPr>
        <w:t>,</w:t>
      </w:r>
      <w:r w:rsidRPr="00EC594F">
        <w:rPr>
          <w:rFonts w:ascii="Times New Roman" w:hAnsi="Times New Roman"/>
          <w:sz w:val="24"/>
          <w:szCs w:val="24"/>
        </w:rPr>
        <w:t xml:space="preserve"> 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594F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:</w:t>
      </w:r>
    </w:p>
    <w:p w:rsidR="00AF0E36" w:rsidRDefault="00AF0E36" w:rsidP="0060220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r w:rsidRPr="00EC594F">
        <w:rPr>
          <w:rFonts w:ascii="Times New Roman" w:hAnsi="Times New Roman"/>
          <w:sz w:val="24"/>
          <w:szCs w:val="24"/>
        </w:rPr>
        <w:t>Сможете</w:t>
      </w:r>
      <w:r>
        <w:rPr>
          <w:rFonts w:ascii="Times New Roman" w:hAnsi="Times New Roman"/>
          <w:sz w:val="24"/>
          <w:szCs w:val="24"/>
        </w:rPr>
        <w:t xml:space="preserve"> теперь </w:t>
      </w:r>
      <w:r w:rsidRPr="00EC594F">
        <w:rPr>
          <w:rFonts w:ascii="Times New Roman" w:hAnsi="Times New Roman"/>
          <w:sz w:val="24"/>
          <w:szCs w:val="24"/>
        </w:rPr>
        <w:t xml:space="preserve"> определить</w:t>
      </w:r>
      <w:r>
        <w:rPr>
          <w:rFonts w:ascii="Times New Roman" w:hAnsi="Times New Roman"/>
          <w:sz w:val="24"/>
          <w:szCs w:val="24"/>
        </w:rPr>
        <w:t>,</w:t>
      </w:r>
      <w:r w:rsidRPr="00EC594F">
        <w:rPr>
          <w:rFonts w:ascii="Times New Roman" w:hAnsi="Times New Roman"/>
          <w:sz w:val="24"/>
          <w:szCs w:val="24"/>
        </w:rPr>
        <w:t xml:space="preserve"> с какого дерева листья?</w:t>
      </w:r>
    </w:p>
    <w:p w:rsidR="00AF0E36" w:rsidRPr="00EC594F" w:rsidRDefault="00AF0E36" w:rsidP="0060220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Чем запомнит</w:t>
      </w:r>
      <w:r w:rsidRPr="00EC594F">
        <w:rPr>
          <w:rFonts w:ascii="Times New Roman" w:hAnsi="Times New Roman"/>
          <w:sz w:val="24"/>
          <w:szCs w:val="24"/>
        </w:rPr>
        <w:t>ся вам урок?</w:t>
      </w:r>
    </w:p>
    <w:p w:rsidR="00AF0E36" w:rsidRDefault="00AF0E36" w:rsidP="00602202">
      <w:pPr>
        <w:pStyle w:val="ListParagraph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- Что  расскажете об уроке</w:t>
      </w:r>
      <w:r w:rsidRPr="0084582D">
        <w:rPr>
          <w:rFonts w:ascii="Times New Roman" w:hAnsi="Times New Roman"/>
          <w:sz w:val="24"/>
          <w:szCs w:val="24"/>
        </w:rPr>
        <w:t xml:space="preserve"> своим близким и  друзьям?</w:t>
      </w:r>
    </w:p>
    <w:p w:rsidR="00AF0E36" w:rsidRDefault="00AF0E36" w:rsidP="00602202">
      <w:pPr>
        <w:pStyle w:val="ListParagraph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AF0E36" w:rsidRDefault="00AF0E36" w:rsidP="00252F0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252F0B">
        <w:rPr>
          <w:rFonts w:ascii="Times New Roman" w:hAnsi="Times New Roman"/>
          <w:sz w:val="24"/>
          <w:szCs w:val="24"/>
        </w:rPr>
        <w:t>СЛАЙД №13</w:t>
      </w:r>
    </w:p>
    <w:p w:rsidR="00AF0E36" w:rsidRDefault="00AF0E36" w:rsidP="00252F0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 xml:space="preserve"> Учитель:</w:t>
      </w:r>
    </w:p>
    <w:p w:rsidR="00AF0E36" w:rsidRPr="00252F0B" w:rsidRDefault="00AF0E36" w:rsidP="00EB58CB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4582D">
        <w:rPr>
          <w:rFonts w:ascii="Times New Roman" w:hAnsi="Times New Roman"/>
          <w:sz w:val="24"/>
          <w:szCs w:val="24"/>
        </w:rPr>
        <w:t>За окнами сейчас осень. По-разному мы называем е</w:t>
      </w:r>
      <w:r>
        <w:rPr>
          <w:rFonts w:ascii="Times New Roman" w:hAnsi="Times New Roman"/>
          <w:sz w:val="24"/>
          <w:szCs w:val="24"/>
        </w:rPr>
        <w:t>ё</w:t>
      </w:r>
      <w:r w:rsidRPr="0084582D">
        <w:rPr>
          <w:rFonts w:ascii="Times New Roman" w:hAnsi="Times New Roman"/>
          <w:sz w:val="24"/>
          <w:szCs w:val="24"/>
        </w:rPr>
        <w:t>: холодной, золотой, щедр</w:t>
      </w:r>
      <w:r>
        <w:rPr>
          <w:rFonts w:ascii="Times New Roman" w:hAnsi="Times New Roman"/>
          <w:sz w:val="24"/>
          <w:szCs w:val="24"/>
        </w:rPr>
        <w:t>ой, дождливой, грустной.  Всё</w:t>
      </w:r>
      <w:r w:rsidRPr="0084582D">
        <w:rPr>
          <w:rFonts w:ascii="Times New Roman" w:hAnsi="Times New Roman"/>
          <w:sz w:val="24"/>
          <w:szCs w:val="24"/>
        </w:rPr>
        <w:t xml:space="preserve"> же осень – прекрасное и очаровательное время года.</w:t>
      </w:r>
    </w:p>
    <w:p w:rsidR="00AF0E36" w:rsidRPr="00252F0B" w:rsidRDefault="00AF0E36" w:rsidP="00252F0B">
      <w:pPr>
        <w:pStyle w:val="ListParagraph"/>
        <w:spacing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</w:rPr>
        <w:t xml:space="preserve">  Спасибо за урок.       </w:t>
      </w:r>
    </w:p>
    <w:p w:rsidR="00AF0E36" w:rsidRDefault="00AF0E36" w:rsidP="00615E84">
      <w:pPr>
        <w:pStyle w:val="NormalWeb"/>
        <w:rPr>
          <w:b/>
          <w:sz w:val="28"/>
          <w:szCs w:val="28"/>
        </w:rPr>
      </w:pPr>
    </w:p>
    <w:p w:rsidR="00AF0E36" w:rsidRPr="0026553B" w:rsidRDefault="00AF0E36" w:rsidP="00EB58CB">
      <w:pPr>
        <w:pStyle w:val="NormalWeb"/>
        <w:spacing w:line="360" w:lineRule="auto"/>
        <w:rPr>
          <w:sz w:val="28"/>
          <w:szCs w:val="28"/>
        </w:rPr>
      </w:pPr>
      <w:r w:rsidRPr="00615E84">
        <w:rPr>
          <w:b/>
          <w:sz w:val="28"/>
          <w:szCs w:val="28"/>
        </w:rPr>
        <w:t>Песня  «Ах, какая осень!»</w:t>
      </w:r>
      <w:r>
        <w:rPr>
          <w:sz w:val="28"/>
          <w:szCs w:val="28"/>
        </w:rPr>
        <w:t xml:space="preserve"> Слова и музыка</w:t>
      </w:r>
      <w:r w:rsidRPr="00615E84">
        <w:rPr>
          <w:sz w:val="28"/>
          <w:szCs w:val="28"/>
        </w:rPr>
        <w:t xml:space="preserve"> З.</w:t>
      </w:r>
      <w:r>
        <w:rPr>
          <w:sz w:val="28"/>
          <w:szCs w:val="28"/>
        </w:rPr>
        <w:t xml:space="preserve"> </w:t>
      </w:r>
      <w:r w:rsidRPr="00615E84">
        <w:rPr>
          <w:sz w:val="28"/>
          <w:szCs w:val="28"/>
        </w:rPr>
        <w:t>Роот</w:t>
      </w:r>
    </w:p>
    <w:p w:rsidR="00AF0E36" w:rsidRDefault="00AF0E36" w:rsidP="00EB58CB">
      <w:pPr>
        <w:pStyle w:val="NormalWeb"/>
        <w:spacing w:line="360" w:lineRule="auto"/>
      </w:pPr>
      <w:r w:rsidRPr="0026553B">
        <w:rPr>
          <w:sz w:val="28"/>
          <w:szCs w:val="28"/>
        </w:rPr>
        <w:t>1</w:t>
      </w:r>
      <w:r w:rsidRPr="0026553B">
        <w:t>.</w:t>
      </w:r>
      <w:r>
        <w:t xml:space="preserve"> </w:t>
      </w:r>
      <w:r w:rsidRPr="0026553B">
        <w:t>Где ты, где ты, милая осень,</w:t>
      </w:r>
      <w:r w:rsidRPr="0026553B">
        <w:rPr>
          <w:sz w:val="28"/>
          <w:szCs w:val="28"/>
        </w:rPr>
        <w:br/>
      </w:r>
      <w:r>
        <w:rPr>
          <w:sz w:val="28"/>
          <w:szCs w:val="28"/>
        </w:rPr>
        <w:t xml:space="preserve">   </w:t>
      </w:r>
      <w:r>
        <w:t>Целый год тебя мы ждём!</w:t>
      </w:r>
      <w:r>
        <w:br/>
        <w:t xml:space="preserve">   В лес осенний по тропинке</w:t>
      </w:r>
      <w:r>
        <w:br/>
        <w:t xml:space="preserve">   Мы тебя встречать пойдём.</w:t>
      </w:r>
    </w:p>
    <w:p w:rsidR="00AF0E36" w:rsidRDefault="00AF0E36" w:rsidP="00EB58CB">
      <w:pPr>
        <w:pStyle w:val="NormalWeb"/>
        <w:spacing w:line="360" w:lineRule="auto"/>
      </w:pPr>
      <w:r>
        <w:t xml:space="preserve">   Ах, какая осень,</w:t>
      </w:r>
      <w:r>
        <w:br/>
        <w:t xml:space="preserve">   Ах, какая!</w:t>
      </w:r>
      <w:r>
        <w:br/>
        <w:t xml:space="preserve">   Вся из жёлтых листьев,</w:t>
      </w:r>
      <w:r>
        <w:br/>
        <w:t xml:space="preserve">   Золотая,</w:t>
      </w:r>
      <w:r>
        <w:br/>
        <w:t xml:space="preserve">   И дождя серебряные капли</w:t>
      </w:r>
      <w:r>
        <w:br/>
        <w:t xml:space="preserve">   Песенки поют!</w:t>
      </w:r>
    </w:p>
    <w:p w:rsidR="00AF0E36" w:rsidRDefault="00AF0E36" w:rsidP="00EB58CB">
      <w:pPr>
        <w:pStyle w:val="NormalWeb"/>
        <w:spacing w:line="360" w:lineRule="auto"/>
      </w:pPr>
      <w:r>
        <w:t>2. В паутинках между берёзок</w:t>
      </w:r>
      <w:r>
        <w:br/>
        <w:t xml:space="preserve">   Прячет солнышко лучи.</w:t>
      </w:r>
      <w:r>
        <w:br/>
        <w:t xml:space="preserve">   Ягоды, грибы и орешки</w:t>
      </w:r>
      <w:r>
        <w:br/>
        <w:t xml:space="preserve">   Ты для нас прибереги.</w:t>
      </w:r>
    </w:p>
    <w:p w:rsidR="00AF0E36" w:rsidRDefault="00AF0E36" w:rsidP="00EB58CB">
      <w:pPr>
        <w:pStyle w:val="NormalWeb"/>
        <w:spacing w:line="360" w:lineRule="auto"/>
      </w:pPr>
      <w:r>
        <w:t xml:space="preserve">   Ах, какая осень,</w:t>
      </w:r>
      <w:r>
        <w:br/>
        <w:t xml:space="preserve">   Ах, какая!</w:t>
      </w:r>
      <w:r>
        <w:br/>
        <w:t xml:space="preserve">   Вся из жёлтых листьев,</w:t>
      </w:r>
      <w:r>
        <w:br/>
        <w:t xml:space="preserve">   Золотая,</w:t>
      </w:r>
      <w:r>
        <w:br/>
        <w:t xml:space="preserve">   И дождя серебряные капли</w:t>
      </w:r>
      <w:r>
        <w:br/>
        <w:t xml:space="preserve">  Песенки поют!</w:t>
      </w:r>
    </w:p>
    <w:p w:rsidR="00AF0E36" w:rsidRDefault="00AF0E36" w:rsidP="00EB58CB">
      <w:pPr>
        <w:pStyle w:val="NormalWeb"/>
        <w:spacing w:line="360" w:lineRule="auto"/>
      </w:pPr>
      <w:r>
        <w:t>3. Ветер с осенью танцует,</w:t>
      </w:r>
    </w:p>
    <w:p w:rsidR="00AF0E36" w:rsidRDefault="00AF0E36" w:rsidP="00615E84">
      <w:pPr>
        <w:pStyle w:val="NormalWeb"/>
      </w:pPr>
      <w:r>
        <w:t xml:space="preserve">   И кружится листопад.</w:t>
      </w:r>
    </w:p>
    <w:p w:rsidR="00AF0E36" w:rsidRDefault="00AF0E36" w:rsidP="00615E84">
      <w:pPr>
        <w:pStyle w:val="NormalWeb"/>
      </w:pPr>
      <w:r>
        <w:t xml:space="preserve">   Разноцветные листочки</w:t>
      </w:r>
    </w:p>
    <w:p w:rsidR="00AF0E36" w:rsidRDefault="00AF0E36" w:rsidP="00EB58CB">
      <w:pPr>
        <w:pStyle w:val="NormalWeb"/>
        <w:spacing w:line="360" w:lineRule="auto"/>
      </w:pPr>
      <w:r>
        <w:t xml:space="preserve">   В вальсе радостном летят.</w:t>
      </w:r>
    </w:p>
    <w:p w:rsidR="00AF0E36" w:rsidRDefault="00AF0E36" w:rsidP="00EB58CB">
      <w:pPr>
        <w:pStyle w:val="NormalWeb"/>
        <w:spacing w:line="360" w:lineRule="auto"/>
      </w:pPr>
      <w:r>
        <w:t xml:space="preserve">   Ах, какая осень,</w:t>
      </w:r>
      <w:r>
        <w:br/>
        <w:t xml:space="preserve">   Ах, какая!</w:t>
      </w:r>
      <w:r>
        <w:br/>
        <w:t xml:space="preserve">   Вся из жёлтых листьев,</w:t>
      </w:r>
      <w:r>
        <w:br/>
        <w:t xml:space="preserve">   Золотая,</w:t>
      </w:r>
      <w:r>
        <w:br/>
        <w:t xml:space="preserve">   И дождя серебряные капли</w:t>
      </w:r>
      <w:r>
        <w:br/>
        <w:t xml:space="preserve">   Песенки поют!</w:t>
      </w:r>
    </w:p>
    <w:sectPr w:rsidR="00AF0E36" w:rsidSect="005D13E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0E36" w:rsidRDefault="00AF0E36" w:rsidP="00FC384B">
      <w:pPr>
        <w:spacing w:after="0" w:line="240" w:lineRule="auto"/>
      </w:pPr>
      <w:r>
        <w:separator/>
      </w:r>
    </w:p>
  </w:endnote>
  <w:endnote w:type="continuationSeparator" w:id="1">
    <w:p w:rsidR="00AF0E36" w:rsidRDefault="00AF0E36" w:rsidP="00FC3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E36" w:rsidRDefault="00AF0E36">
    <w:pPr>
      <w:pStyle w:val="Footer"/>
      <w:jc w:val="center"/>
    </w:pPr>
    <w:fldSimple w:instr=" PAGE   \* MERGEFORMAT ">
      <w:r>
        <w:rPr>
          <w:noProof/>
        </w:rPr>
        <w:t>3</w:t>
      </w:r>
    </w:fldSimple>
  </w:p>
  <w:p w:rsidR="00AF0E36" w:rsidRDefault="00AF0E3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0E36" w:rsidRDefault="00AF0E36" w:rsidP="00FC384B">
      <w:pPr>
        <w:spacing w:after="0" w:line="240" w:lineRule="auto"/>
      </w:pPr>
      <w:r>
        <w:separator/>
      </w:r>
    </w:p>
  </w:footnote>
  <w:footnote w:type="continuationSeparator" w:id="1">
    <w:p w:rsidR="00AF0E36" w:rsidRDefault="00AF0E36" w:rsidP="00FC38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F1DC9"/>
    <w:multiLevelType w:val="hybridMultilevel"/>
    <w:tmpl w:val="D574681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2370954"/>
    <w:multiLevelType w:val="hybridMultilevel"/>
    <w:tmpl w:val="2E2840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7863CB"/>
    <w:multiLevelType w:val="hybridMultilevel"/>
    <w:tmpl w:val="5300C1E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C795A90"/>
    <w:multiLevelType w:val="hybridMultilevel"/>
    <w:tmpl w:val="17C679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D4693C"/>
    <w:multiLevelType w:val="hybridMultilevel"/>
    <w:tmpl w:val="EC460310"/>
    <w:lvl w:ilvl="0" w:tplc="74E00F9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769D4967"/>
    <w:multiLevelType w:val="hybridMultilevel"/>
    <w:tmpl w:val="4288CBD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80B"/>
    <w:rsid w:val="00053156"/>
    <w:rsid w:val="00082D61"/>
    <w:rsid w:val="000C14FA"/>
    <w:rsid w:val="000E1E3E"/>
    <w:rsid w:val="000E6F1B"/>
    <w:rsid w:val="001427D1"/>
    <w:rsid w:val="00163C2A"/>
    <w:rsid w:val="001A531D"/>
    <w:rsid w:val="001C14A9"/>
    <w:rsid w:val="00236A79"/>
    <w:rsid w:val="00252F0B"/>
    <w:rsid w:val="0026270B"/>
    <w:rsid w:val="0026553B"/>
    <w:rsid w:val="0028029F"/>
    <w:rsid w:val="002A19CF"/>
    <w:rsid w:val="002C3006"/>
    <w:rsid w:val="002C42AF"/>
    <w:rsid w:val="002D673D"/>
    <w:rsid w:val="00304584"/>
    <w:rsid w:val="003046C1"/>
    <w:rsid w:val="00307EAB"/>
    <w:rsid w:val="00326D96"/>
    <w:rsid w:val="003542DC"/>
    <w:rsid w:val="003637D9"/>
    <w:rsid w:val="003763DF"/>
    <w:rsid w:val="003966C6"/>
    <w:rsid w:val="003F73BD"/>
    <w:rsid w:val="004404A2"/>
    <w:rsid w:val="00487D81"/>
    <w:rsid w:val="00491479"/>
    <w:rsid w:val="004B3D67"/>
    <w:rsid w:val="00506F11"/>
    <w:rsid w:val="005817ED"/>
    <w:rsid w:val="005D13EF"/>
    <w:rsid w:val="005E7E1A"/>
    <w:rsid w:val="005F3807"/>
    <w:rsid w:val="00602202"/>
    <w:rsid w:val="00615E84"/>
    <w:rsid w:val="006778CC"/>
    <w:rsid w:val="00695AD0"/>
    <w:rsid w:val="006A26F8"/>
    <w:rsid w:val="006A688D"/>
    <w:rsid w:val="0072360B"/>
    <w:rsid w:val="00763945"/>
    <w:rsid w:val="007671E1"/>
    <w:rsid w:val="007D03F4"/>
    <w:rsid w:val="007F3D3D"/>
    <w:rsid w:val="00806B6D"/>
    <w:rsid w:val="00812421"/>
    <w:rsid w:val="00823053"/>
    <w:rsid w:val="0084582D"/>
    <w:rsid w:val="00863BC6"/>
    <w:rsid w:val="00881E8A"/>
    <w:rsid w:val="00890D57"/>
    <w:rsid w:val="008D70DD"/>
    <w:rsid w:val="008E0AC5"/>
    <w:rsid w:val="008E6FB7"/>
    <w:rsid w:val="0090630B"/>
    <w:rsid w:val="00910003"/>
    <w:rsid w:val="00971764"/>
    <w:rsid w:val="00A01005"/>
    <w:rsid w:val="00A0780B"/>
    <w:rsid w:val="00A92C83"/>
    <w:rsid w:val="00A95952"/>
    <w:rsid w:val="00AA5B9D"/>
    <w:rsid w:val="00AF0E36"/>
    <w:rsid w:val="00B27AC6"/>
    <w:rsid w:val="00B34BE5"/>
    <w:rsid w:val="00B71A7E"/>
    <w:rsid w:val="00BA5848"/>
    <w:rsid w:val="00C2195C"/>
    <w:rsid w:val="00C3414A"/>
    <w:rsid w:val="00C34218"/>
    <w:rsid w:val="00C641CD"/>
    <w:rsid w:val="00CA62F1"/>
    <w:rsid w:val="00CC1D94"/>
    <w:rsid w:val="00CD4A41"/>
    <w:rsid w:val="00D12955"/>
    <w:rsid w:val="00E02A93"/>
    <w:rsid w:val="00E2144D"/>
    <w:rsid w:val="00E2552B"/>
    <w:rsid w:val="00E901A0"/>
    <w:rsid w:val="00EA6B37"/>
    <w:rsid w:val="00EB3145"/>
    <w:rsid w:val="00EB58CB"/>
    <w:rsid w:val="00EC594F"/>
    <w:rsid w:val="00F14992"/>
    <w:rsid w:val="00F2556E"/>
    <w:rsid w:val="00F56D99"/>
    <w:rsid w:val="00FC384B"/>
    <w:rsid w:val="00FE3C6C"/>
    <w:rsid w:val="00FF6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01005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00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0100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01005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01005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01005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01005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01005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01005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01005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0100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0100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01005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01005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01005"/>
    <w:rPr>
      <w:rFonts w:ascii="Cambria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01005"/>
    <w:rPr>
      <w:rFonts w:ascii="Cambria" w:hAnsi="Cambria" w:cs="Times New Roma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01005"/>
    <w:rPr>
      <w:rFonts w:ascii="Cambria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01005"/>
    <w:rPr>
      <w:rFonts w:ascii="Cambria" w:hAnsi="Cambria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01005"/>
    <w:rPr>
      <w:rFonts w:ascii="Cambria" w:hAnsi="Cambria" w:cs="Times New Roman"/>
      <w:i/>
      <w:iCs/>
      <w:color w:val="404040"/>
      <w:sz w:val="20"/>
      <w:szCs w:val="20"/>
    </w:rPr>
  </w:style>
  <w:style w:type="paragraph" w:styleId="ListParagraph">
    <w:name w:val="List Paragraph"/>
    <w:basedOn w:val="Normal"/>
    <w:uiPriority w:val="99"/>
    <w:qFormat/>
    <w:rsid w:val="00A01005"/>
    <w:pPr>
      <w:ind w:left="720"/>
      <w:contextualSpacing/>
    </w:pPr>
  </w:style>
  <w:style w:type="table" w:styleId="TableGrid">
    <w:name w:val="Table Grid"/>
    <w:basedOn w:val="TableNormal"/>
    <w:uiPriority w:val="99"/>
    <w:rsid w:val="00806B6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806B6D"/>
    <w:rPr>
      <w:rFonts w:cs="Times New Roman"/>
      <w:color w:val="0000FF"/>
      <w:u w:val="single"/>
    </w:rPr>
  </w:style>
  <w:style w:type="paragraph" w:styleId="NoSpacing">
    <w:name w:val="No Spacing"/>
    <w:basedOn w:val="Normal"/>
    <w:uiPriority w:val="99"/>
    <w:qFormat/>
    <w:rsid w:val="00A01005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99"/>
    <w:qFormat/>
    <w:rsid w:val="00A0100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A01005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A01005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01005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styleId="Strong">
    <w:name w:val="Strong"/>
    <w:basedOn w:val="DefaultParagraphFont"/>
    <w:uiPriority w:val="99"/>
    <w:qFormat/>
    <w:rsid w:val="00A01005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A01005"/>
    <w:rPr>
      <w:rFonts w:cs="Times New Roman"/>
      <w:i/>
      <w:iCs/>
    </w:rPr>
  </w:style>
  <w:style w:type="paragraph" w:styleId="Quote">
    <w:name w:val="Quote"/>
    <w:basedOn w:val="Normal"/>
    <w:next w:val="Normal"/>
    <w:link w:val="QuoteChar"/>
    <w:uiPriority w:val="99"/>
    <w:qFormat/>
    <w:rsid w:val="00A01005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99"/>
    <w:locked/>
    <w:rsid w:val="00A01005"/>
    <w:rPr>
      <w:rFonts w:cs="Times New Roman"/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A0100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A01005"/>
    <w:rPr>
      <w:rFonts w:cs="Times New Roman"/>
      <w:b/>
      <w:bCs/>
      <w:i/>
      <w:iCs/>
      <w:color w:val="4F81BD"/>
    </w:rPr>
  </w:style>
  <w:style w:type="character" w:styleId="SubtleEmphasis">
    <w:name w:val="Subtle Emphasis"/>
    <w:basedOn w:val="DefaultParagraphFont"/>
    <w:uiPriority w:val="99"/>
    <w:qFormat/>
    <w:rsid w:val="00A01005"/>
    <w:rPr>
      <w:rFonts w:cs="Times New Roman"/>
      <w:i/>
      <w:color w:val="808080"/>
    </w:rPr>
  </w:style>
  <w:style w:type="character" w:styleId="IntenseEmphasis">
    <w:name w:val="Intense Emphasis"/>
    <w:basedOn w:val="DefaultParagraphFont"/>
    <w:uiPriority w:val="99"/>
    <w:qFormat/>
    <w:rsid w:val="00A01005"/>
    <w:rPr>
      <w:rFonts w:cs="Times New Roman"/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99"/>
    <w:qFormat/>
    <w:rsid w:val="00A01005"/>
    <w:rPr>
      <w:rFonts w:cs="Times New Roman"/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99"/>
    <w:qFormat/>
    <w:rsid w:val="00A01005"/>
    <w:rPr>
      <w:rFonts w:cs="Times New Roman"/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A01005"/>
    <w:rPr>
      <w:rFonts w:cs="Times New Roman"/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A01005"/>
    <w:pPr>
      <w:outlineLvl w:val="9"/>
    </w:pPr>
  </w:style>
  <w:style w:type="paragraph" w:styleId="NormalWeb">
    <w:name w:val="Normal (Web)"/>
    <w:basedOn w:val="Normal"/>
    <w:uiPriority w:val="99"/>
    <w:semiHidden/>
    <w:rsid w:val="00615E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FC3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C384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C3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C384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455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7</Pages>
  <Words>1349</Words>
  <Characters>7691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ГБОУ СОШ № 56 им</dc:title>
  <dc:subject/>
  <dc:creator>Андрей А</dc:creator>
  <cp:keywords/>
  <dc:description/>
  <cp:lastModifiedBy>dimitry</cp:lastModifiedBy>
  <cp:revision>2</cp:revision>
  <dcterms:created xsi:type="dcterms:W3CDTF">2014-12-10T11:53:00Z</dcterms:created>
  <dcterms:modified xsi:type="dcterms:W3CDTF">2014-12-10T11:53:00Z</dcterms:modified>
</cp:coreProperties>
</file>