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B1D" w:rsidRPr="001B5D02" w:rsidRDefault="00953B1D" w:rsidP="001B5D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>Раздел: «</w:t>
      </w:r>
      <w:r w:rsidRPr="001B5D02">
        <w:rPr>
          <w:rFonts w:ascii="Times New Roman" w:hAnsi="Times New Roman"/>
          <w:b/>
          <w:sz w:val="24"/>
          <w:szCs w:val="24"/>
        </w:rPr>
        <w:t>Развитие речи</w:t>
      </w:r>
      <w:r w:rsidRPr="001B5D02">
        <w:rPr>
          <w:rFonts w:ascii="Times New Roman" w:hAnsi="Times New Roman"/>
          <w:sz w:val="24"/>
          <w:szCs w:val="24"/>
        </w:rPr>
        <w:t xml:space="preserve"> (пересказ)».</w:t>
      </w:r>
    </w:p>
    <w:p w:rsidR="00953B1D" w:rsidRPr="001B5D02" w:rsidRDefault="00953B1D" w:rsidP="001B5D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>Логопедическое занятие для детей с ОНР подготовительной группы детского сада.</w:t>
      </w:r>
    </w:p>
    <w:p w:rsidR="00953B1D" w:rsidRPr="001B5D02" w:rsidRDefault="00953B1D" w:rsidP="001B5D0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B5D02">
        <w:rPr>
          <w:rFonts w:ascii="Times New Roman" w:hAnsi="Times New Roman"/>
          <w:b/>
          <w:sz w:val="24"/>
          <w:szCs w:val="24"/>
        </w:rPr>
        <w:t>«Зимующие птицы»</w:t>
      </w:r>
    </w:p>
    <w:p w:rsidR="00953B1D" w:rsidRPr="001B5D02" w:rsidRDefault="00953B1D" w:rsidP="001B5D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Используется</w:t>
      </w:r>
      <w:r w:rsidRPr="001B5D02">
        <w:rPr>
          <w:rFonts w:ascii="Times New Roman" w:hAnsi="Times New Roman"/>
          <w:sz w:val="24"/>
          <w:szCs w:val="24"/>
        </w:rPr>
        <w:t xml:space="preserve"> сюжет: «Птицы на кормушках»</w:t>
      </w:r>
      <w:r>
        <w:rPr>
          <w:rFonts w:ascii="Times New Roman" w:hAnsi="Times New Roman"/>
          <w:sz w:val="24"/>
          <w:szCs w:val="24"/>
        </w:rPr>
        <w:t>.</w:t>
      </w:r>
      <w:r w:rsidRPr="001B5D02">
        <w:rPr>
          <w:rFonts w:ascii="Times New Roman" w:hAnsi="Times New Roman"/>
          <w:sz w:val="24"/>
          <w:szCs w:val="24"/>
        </w:rPr>
        <w:t xml:space="preserve"> </w:t>
      </w:r>
    </w:p>
    <w:p w:rsidR="00953B1D" w:rsidRPr="001B5D02" w:rsidRDefault="00953B1D" w:rsidP="001B5D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1B5D02">
        <w:rPr>
          <w:rFonts w:ascii="Times New Roman" w:hAnsi="Times New Roman"/>
          <w:sz w:val="24"/>
          <w:szCs w:val="24"/>
        </w:rPr>
        <w:t>иск: «Двенадцать месяцев. Зима»</w:t>
      </w:r>
      <w:r>
        <w:rPr>
          <w:rFonts w:ascii="Times New Roman" w:hAnsi="Times New Roman"/>
          <w:sz w:val="24"/>
          <w:szCs w:val="24"/>
        </w:rPr>
        <w:t>.</w:t>
      </w:r>
    </w:p>
    <w:p w:rsidR="00953B1D" w:rsidRPr="001B5D02" w:rsidRDefault="00953B1D" w:rsidP="001B5D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>Сюжет применяется в середине занятия, для подготовки к пересказу и лучшему пониманию темы занятия, усилению наглядности.</w:t>
      </w:r>
    </w:p>
    <w:p w:rsidR="00953B1D" w:rsidRDefault="00953B1D" w:rsidP="001B5D02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B5D02">
        <w:rPr>
          <w:rFonts w:ascii="Times New Roman" w:hAnsi="Times New Roman"/>
          <w:i/>
          <w:sz w:val="24"/>
          <w:szCs w:val="24"/>
        </w:rPr>
        <w:t>Грачёва Наталья Михайловна, ГБОУ Детский сад комбинированного вида № 714</w:t>
      </w:r>
      <w:r>
        <w:rPr>
          <w:rFonts w:ascii="Times New Roman" w:hAnsi="Times New Roman"/>
          <w:i/>
          <w:sz w:val="24"/>
          <w:szCs w:val="24"/>
        </w:rPr>
        <w:t xml:space="preserve"> </w:t>
      </w:r>
    </w:p>
    <w:p w:rsidR="00953B1D" w:rsidRPr="001B5D02" w:rsidRDefault="00953B1D" w:rsidP="001B5D02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г. Москвы,</w:t>
      </w:r>
      <w:r w:rsidRPr="001B5D02">
        <w:rPr>
          <w:rFonts w:ascii="Times New Roman" w:hAnsi="Times New Roman"/>
          <w:i/>
          <w:sz w:val="24"/>
          <w:szCs w:val="24"/>
        </w:rPr>
        <w:t xml:space="preserve">  учитель-логопед</w:t>
      </w:r>
    </w:p>
    <w:p w:rsidR="00953B1D" w:rsidRPr="001B5D02" w:rsidRDefault="00953B1D" w:rsidP="001B5D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3B1D" w:rsidRPr="001B5D02" w:rsidRDefault="00953B1D" w:rsidP="001B5D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 xml:space="preserve">Перед просмотром сюжета детей просят внимательно посмотреть на экран и обратить внимание, как ведут себя птицы зимой. </w:t>
      </w:r>
    </w:p>
    <w:p w:rsidR="00953B1D" w:rsidRPr="001B5D02" w:rsidRDefault="00953B1D" w:rsidP="001B5D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>После просмотра сюжета могут быть заданы вопросы:</w:t>
      </w:r>
    </w:p>
    <w:p w:rsidR="00953B1D" w:rsidRPr="001B5D02" w:rsidRDefault="00953B1D" w:rsidP="001B5D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 xml:space="preserve">Какие птицы прилетают на кормушку? </w:t>
      </w:r>
    </w:p>
    <w:p w:rsidR="00953B1D" w:rsidRPr="001B5D02" w:rsidRDefault="00953B1D" w:rsidP="001B5D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>Зачем вешают кормушки?</w:t>
      </w:r>
    </w:p>
    <w:p w:rsidR="00953B1D" w:rsidRPr="001B5D02" w:rsidRDefault="00953B1D" w:rsidP="001B5D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>Что можно положить в кормушку?</w:t>
      </w:r>
    </w:p>
    <w:p w:rsidR="00953B1D" w:rsidRPr="001B5D02" w:rsidRDefault="00953B1D" w:rsidP="001B5D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53B1D" w:rsidRPr="001B5D02" w:rsidRDefault="00953B1D" w:rsidP="001B5D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53B1D" w:rsidRPr="001B5D02" w:rsidRDefault="00953B1D" w:rsidP="001B5D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B5D02">
        <w:rPr>
          <w:rFonts w:ascii="Times New Roman" w:hAnsi="Times New Roman"/>
          <w:b/>
          <w:sz w:val="24"/>
          <w:szCs w:val="24"/>
        </w:rPr>
        <w:t xml:space="preserve">Тема: </w:t>
      </w:r>
      <w:r>
        <w:rPr>
          <w:rFonts w:ascii="Times New Roman" w:hAnsi="Times New Roman"/>
          <w:b/>
          <w:sz w:val="24"/>
          <w:szCs w:val="24"/>
        </w:rPr>
        <w:t>«</w:t>
      </w:r>
      <w:r w:rsidRPr="001B5D02">
        <w:rPr>
          <w:rFonts w:ascii="Times New Roman" w:hAnsi="Times New Roman"/>
          <w:b/>
          <w:sz w:val="24"/>
          <w:szCs w:val="24"/>
        </w:rPr>
        <w:t>Зимующие птицы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953B1D" w:rsidRPr="001B5D02" w:rsidRDefault="00953B1D" w:rsidP="001B5D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53B1D" w:rsidRPr="001B5D02" w:rsidRDefault="00953B1D" w:rsidP="001B5D0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>Логопедическое занятие для детей с ОНР подготовительной группы детского сада.</w:t>
      </w:r>
    </w:p>
    <w:p w:rsidR="00953B1D" w:rsidRPr="001B5D02" w:rsidRDefault="00953B1D" w:rsidP="001B5D0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53B1D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b/>
          <w:sz w:val="24"/>
          <w:szCs w:val="24"/>
        </w:rPr>
        <w:t>Цель:</w:t>
      </w:r>
      <w:r w:rsidRPr="001B5D02">
        <w:rPr>
          <w:rFonts w:ascii="Times New Roman" w:hAnsi="Times New Roman"/>
          <w:sz w:val="24"/>
          <w:szCs w:val="24"/>
        </w:rPr>
        <w:t xml:space="preserve"> Учить пересказывать с опорой на серию сюжетных картинок.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53B1D" w:rsidRPr="001B5D02" w:rsidRDefault="00953B1D" w:rsidP="001B5D02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1B5D02">
        <w:rPr>
          <w:rFonts w:ascii="Times New Roman" w:hAnsi="Times New Roman"/>
          <w:b/>
          <w:sz w:val="24"/>
          <w:szCs w:val="24"/>
        </w:rPr>
        <w:t>Задачи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1B5D02">
        <w:rPr>
          <w:rFonts w:ascii="Times New Roman" w:hAnsi="Times New Roman"/>
          <w:b/>
          <w:sz w:val="24"/>
          <w:szCs w:val="24"/>
        </w:rPr>
        <w:t>Коррекционно-образовательные: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р</w:t>
      </w:r>
      <w:r w:rsidRPr="001B5D02">
        <w:rPr>
          <w:rFonts w:ascii="Times New Roman" w:hAnsi="Times New Roman"/>
          <w:sz w:val="24"/>
          <w:szCs w:val="24"/>
        </w:rPr>
        <w:t>асширение и  активизация словаря по теме;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с</w:t>
      </w:r>
      <w:r w:rsidRPr="001B5D02">
        <w:rPr>
          <w:rFonts w:ascii="Times New Roman" w:hAnsi="Times New Roman"/>
          <w:sz w:val="24"/>
          <w:szCs w:val="24"/>
        </w:rPr>
        <w:t xml:space="preserve">овершенствование грамматического строя речи. 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1B5D02">
        <w:rPr>
          <w:rFonts w:ascii="Times New Roman" w:hAnsi="Times New Roman"/>
          <w:b/>
          <w:sz w:val="24"/>
          <w:szCs w:val="24"/>
        </w:rPr>
        <w:t>Коррекционно-развивающие: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>-развитие навыков связного рассказа с опорой на серию сюжетных картинок;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у</w:t>
      </w:r>
      <w:r w:rsidRPr="001B5D02">
        <w:rPr>
          <w:rFonts w:ascii="Times New Roman" w:hAnsi="Times New Roman"/>
          <w:sz w:val="24"/>
          <w:szCs w:val="24"/>
        </w:rPr>
        <w:t>пражн</w:t>
      </w:r>
      <w:r>
        <w:rPr>
          <w:rFonts w:ascii="Times New Roman" w:hAnsi="Times New Roman"/>
          <w:sz w:val="24"/>
          <w:szCs w:val="24"/>
        </w:rPr>
        <w:t>ение</w:t>
      </w:r>
      <w:r w:rsidRPr="001B5D02">
        <w:rPr>
          <w:rFonts w:ascii="Times New Roman" w:hAnsi="Times New Roman"/>
          <w:sz w:val="24"/>
          <w:szCs w:val="24"/>
        </w:rPr>
        <w:t xml:space="preserve"> в подпоре синонимов;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у</w:t>
      </w:r>
      <w:r w:rsidRPr="001B5D02">
        <w:rPr>
          <w:rFonts w:ascii="Times New Roman" w:hAnsi="Times New Roman"/>
          <w:sz w:val="24"/>
          <w:szCs w:val="24"/>
        </w:rPr>
        <w:t>пражн</w:t>
      </w:r>
      <w:r>
        <w:rPr>
          <w:rFonts w:ascii="Times New Roman" w:hAnsi="Times New Roman"/>
          <w:sz w:val="24"/>
          <w:szCs w:val="24"/>
        </w:rPr>
        <w:t>ение</w:t>
      </w:r>
      <w:r w:rsidRPr="001B5D02">
        <w:rPr>
          <w:rFonts w:ascii="Times New Roman" w:hAnsi="Times New Roman"/>
          <w:sz w:val="24"/>
          <w:szCs w:val="24"/>
        </w:rPr>
        <w:t xml:space="preserve"> в употреблени</w:t>
      </w:r>
      <w:r>
        <w:rPr>
          <w:rFonts w:ascii="Times New Roman" w:hAnsi="Times New Roman"/>
          <w:sz w:val="24"/>
          <w:szCs w:val="24"/>
        </w:rPr>
        <w:t>и предлогов.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у</w:t>
      </w:r>
      <w:r w:rsidRPr="001B5D02">
        <w:rPr>
          <w:rFonts w:ascii="Times New Roman" w:hAnsi="Times New Roman"/>
          <w:sz w:val="24"/>
          <w:szCs w:val="24"/>
        </w:rPr>
        <w:t>пражн</w:t>
      </w:r>
      <w:r>
        <w:rPr>
          <w:rFonts w:ascii="Times New Roman" w:hAnsi="Times New Roman"/>
          <w:sz w:val="24"/>
          <w:szCs w:val="24"/>
        </w:rPr>
        <w:t>ение</w:t>
      </w:r>
      <w:r w:rsidRPr="001B5D02">
        <w:rPr>
          <w:rFonts w:ascii="Times New Roman" w:hAnsi="Times New Roman"/>
          <w:sz w:val="24"/>
          <w:szCs w:val="24"/>
        </w:rPr>
        <w:t xml:space="preserve"> в отгадывани</w:t>
      </w:r>
      <w:r>
        <w:rPr>
          <w:rFonts w:ascii="Times New Roman" w:hAnsi="Times New Roman"/>
          <w:sz w:val="24"/>
          <w:szCs w:val="24"/>
        </w:rPr>
        <w:t>и</w:t>
      </w:r>
      <w:r w:rsidRPr="001B5D02">
        <w:rPr>
          <w:rFonts w:ascii="Times New Roman" w:hAnsi="Times New Roman"/>
          <w:sz w:val="24"/>
          <w:szCs w:val="24"/>
        </w:rPr>
        <w:t xml:space="preserve"> птиц по их описанию</w:t>
      </w:r>
      <w:r>
        <w:rPr>
          <w:rFonts w:ascii="Times New Roman" w:hAnsi="Times New Roman"/>
          <w:sz w:val="24"/>
          <w:szCs w:val="24"/>
        </w:rPr>
        <w:t>.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1B5D02">
        <w:rPr>
          <w:rFonts w:ascii="Times New Roman" w:hAnsi="Times New Roman"/>
          <w:b/>
          <w:sz w:val="24"/>
          <w:szCs w:val="24"/>
        </w:rPr>
        <w:t>Коррекционно-воспитательные: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р</w:t>
      </w:r>
      <w:r w:rsidRPr="001B5D02">
        <w:rPr>
          <w:rFonts w:ascii="Times New Roman" w:hAnsi="Times New Roman"/>
          <w:sz w:val="24"/>
          <w:szCs w:val="24"/>
        </w:rPr>
        <w:t>азвитие внимания и логического мышления;</w:t>
      </w:r>
    </w:p>
    <w:p w:rsidR="00953B1D" w:rsidRDefault="00953B1D" w:rsidP="001B5D0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1B5D02">
        <w:rPr>
          <w:rFonts w:ascii="Times New Roman" w:hAnsi="Times New Roman"/>
          <w:sz w:val="24"/>
          <w:szCs w:val="24"/>
        </w:rPr>
        <w:t>воспит</w:t>
      </w:r>
      <w:r>
        <w:rPr>
          <w:rFonts w:ascii="Times New Roman" w:hAnsi="Times New Roman"/>
          <w:sz w:val="24"/>
          <w:szCs w:val="24"/>
        </w:rPr>
        <w:t>ание</w:t>
      </w:r>
      <w:r w:rsidRPr="001B5D02">
        <w:rPr>
          <w:rFonts w:ascii="Times New Roman" w:hAnsi="Times New Roman"/>
          <w:sz w:val="24"/>
          <w:szCs w:val="24"/>
        </w:rPr>
        <w:t xml:space="preserve"> у детей интерес</w:t>
      </w:r>
      <w:r>
        <w:rPr>
          <w:rFonts w:ascii="Times New Roman" w:hAnsi="Times New Roman"/>
          <w:sz w:val="24"/>
          <w:szCs w:val="24"/>
        </w:rPr>
        <w:t>а</w:t>
      </w:r>
      <w:r w:rsidRPr="001B5D02">
        <w:rPr>
          <w:rFonts w:ascii="Times New Roman" w:hAnsi="Times New Roman"/>
          <w:sz w:val="24"/>
          <w:szCs w:val="24"/>
        </w:rPr>
        <w:t xml:space="preserve"> к поведению пернатых обитателей природы, </w:t>
      </w:r>
    </w:p>
    <w:p w:rsidR="00953B1D" w:rsidRPr="001B5D02" w:rsidRDefault="00953B1D" w:rsidP="001B5D0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б</w:t>
      </w:r>
      <w:r w:rsidRPr="001B5D02">
        <w:rPr>
          <w:rFonts w:ascii="Times New Roman" w:hAnsi="Times New Roman"/>
          <w:sz w:val="24"/>
          <w:szCs w:val="24"/>
        </w:rPr>
        <w:t>ережно</w:t>
      </w:r>
      <w:r>
        <w:rPr>
          <w:rFonts w:ascii="Times New Roman" w:hAnsi="Times New Roman"/>
          <w:sz w:val="24"/>
          <w:szCs w:val="24"/>
        </w:rPr>
        <w:t>го</w:t>
      </w:r>
      <w:r w:rsidRPr="001B5D02">
        <w:rPr>
          <w:rFonts w:ascii="Times New Roman" w:hAnsi="Times New Roman"/>
          <w:sz w:val="24"/>
          <w:szCs w:val="24"/>
        </w:rPr>
        <w:t xml:space="preserve"> отношени</w:t>
      </w:r>
      <w:r>
        <w:rPr>
          <w:rFonts w:ascii="Times New Roman" w:hAnsi="Times New Roman"/>
          <w:sz w:val="24"/>
          <w:szCs w:val="24"/>
        </w:rPr>
        <w:t>я</w:t>
      </w:r>
      <w:r w:rsidRPr="001B5D02">
        <w:rPr>
          <w:rFonts w:ascii="Times New Roman" w:hAnsi="Times New Roman"/>
          <w:sz w:val="24"/>
          <w:szCs w:val="24"/>
        </w:rPr>
        <w:t xml:space="preserve"> к ним. 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53B1D" w:rsidRPr="001B5D02" w:rsidRDefault="00953B1D" w:rsidP="001B5D0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B5D02">
        <w:rPr>
          <w:rFonts w:ascii="Times New Roman" w:hAnsi="Times New Roman"/>
          <w:b/>
          <w:sz w:val="24"/>
          <w:szCs w:val="24"/>
        </w:rPr>
        <w:t>Оборудование</w:t>
      </w:r>
      <w:r w:rsidRPr="001B5D02">
        <w:rPr>
          <w:rFonts w:ascii="Times New Roman" w:hAnsi="Times New Roman"/>
          <w:sz w:val="24"/>
          <w:szCs w:val="24"/>
        </w:rPr>
        <w:t>: предметные картинки, сюжетные картинки к рассказу «Кармашка», мультимедийная установка.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b/>
          <w:sz w:val="24"/>
          <w:szCs w:val="24"/>
        </w:rPr>
        <w:t>Предварительная работа:</w:t>
      </w:r>
      <w:r w:rsidRPr="001B5D02">
        <w:rPr>
          <w:rFonts w:ascii="Times New Roman" w:hAnsi="Times New Roman"/>
          <w:sz w:val="24"/>
          <w:szCs w:val="24"/>
        </w:rPr>
        <w:t xml:space="preserve"> логопедическое занятие на тему «Зимующие птицы»</w:t>
      </w:r>
      <w:r>
        <w:rPr>
          <w:rFonts w:ascii="Times New Roman" w:hAnsi="Times New Roman"/>
          <w:sz w:val="24"/>
          <w:szCs w:val="24"/>
        </w:rPr>
        <w:t>,</w:t>
      </w:r>
      <w:r w:rsidRPr="001B5D02">
        <w:rPr>
          <w:rFonts w:ascii="Times New Roman" w:hAnsi="Times New Roman"/>
          <w:sz w:val="24"/>
          <w:szCs w:val="24"/>
        </w:rPr>
        <w:t xml:space="preserve"> направленное на знакомство с новым материалом и расширение словаря; занятия воспитателей по ознакомлению с окружающ</w:t>
      </w:r>
      <w:r>
        <w:rPr>
          <w:rFonts w:ascii="Times New Roman" w:hAnsi="Times New Roman"/>
          <w:sz w:val="24"/>
          <w:szCs w:val="24"/>
        </w:rPr>
        <w:t>и</w:t>
      </w:r>
      <w:r w:rsidRPr="001B5D02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 xml:space="preserve"> миром</w:t>
      </w:r>
      <w:r w:rsidRPr="001B5D02">
        <w:rPr>
          <w:rFonts w:ascii="Times New Roman" w:hAnsi="Times New Roman"/>
          <w:sz w:val="24"/>
          <w:szCs w:val="24"/>
        </w:rPr>
        <w:t>, рисование, лепка.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53B1D" w:rsidRPr="001B5D02" w:rsidRDefault="00953B1D" w:rsidP="001B5D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B5D02">
        <w:rPr>
          <w:rFonts w:ascii="Times New Roman" w:hAnsi="Times New Roman"/>
          <w:b/>
          <w:sz w:val="24"/>
          <w:szCs w:val="24"/>
        </w:rPr>
        <w:t>Ход занятия</w:t>
      </w:r>
    </w:p>
    <w:p w:rsidR="00953B1D" w:rsidRPr="001B5D02" w:rsidRDefault="00953B1D" w:rsidP="001B5D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3B1D" w:rsidRPr="001B5D02" w:rsidRDefault="00953B1D" w:rsidP="001B5D02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B5D02">
        <w:rPr>
          <w:rFonts w:ascii="Times New Roman" w:hAnsi="Times New Roman"/>
          <w:b/>
          <w:i/>
          <w:sz w:val="24"/>
          <w:szCs w:val="24"/>
        </w:rPr>
        <w:t>Организационны</w:t>
      </w:r>
      <w:r>
        <w:rPr>
          <w:rFonts w:ascii="Times New Roman" w:hAnsi="Times New Roman"/>
          <w:b/>
          <w:i/>
          <w:sz w:val="24"/>
          <w:szCs w:val="24"/>
        </w:rPr>
        <w:t>й</w:t>
      </w:r>
      <w:r w:rsidRPr="001B5D02">
        <w:rPr>
          <w:rFonts w:ascii="Times New Roman" w:hAnsi="Times New Roman"/>
          <w:b/>
          <w:i/>
          <w:sz w:val="24"/>
          <w:szCs w:val="24"/>
        </w:rPr>
        <w:t xml:space="preserve"> момент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953B1D" w:rsidRPr="001B5D02" w:rsidRDefault="00953B1D" w:rsidP="001B5D02">
      <w:pPr>
        <w:spacing w:after="0" w:line="240" w:lineRule="auto"/>
        <w:ind w:left="568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>Введение в занятие и создание положительного настроения.</w:t>
      </w:r>
    </w:p>
    <w:p w:rsidR="00953B1D" w:rsidRPr="001B5D02" w:rsidRDefault="00953B1D" w:rsidP="001B5D02">
      <w:pPr>
        <w:spacing w:after="0" w:line="240" w:lineRule="auto"/>
        <w:ind w:left="568"/>
        <w:jc w:val="both"/>
        <w:rPr>
          <w:rFonts w:ascii="Times New Roman" w:hAnsi="Times New Roman"/>
          <w:i/>
          <w:sz w:val="24"/>
          <w:szCs w:val="24"/>
        </w:rPr>
      </w:pPr>
      <w:r w:rsidRPr="001B5D02">
        <w:rPr>
          <w:rFonts w:ascii="Times New Roman" w:hAnsi="Times New Roman"/>
          <w:i/>
          <w:sz w:val="24"/>
          <w:szCs w:val="24"/>
        </w:rPr>
        <w:t>Дети в кругу. Выполняют движения по тексту вместе с логопедом.</w:t>
      </w:r>
    </w:p>
    <w:p w:rsidR="00953B1D" w:rsidRPr="001B5D02" w:rsidRDefault="00953B1D" w:rsidP="001B5D02">
      <w:pPr>
        <w:spacing w:after="0" w:line="240" w:lineRule="auto"/>
        <w:ind w:left="568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>Здравствуй, правая рука,</w:t>
      </w:r>
    </w:p>
    <w:p w:rsidR="00953B1D" w:rsidRPr="001B5D02" w:rsidRDefault="00953B1D" w:rsidP="001B5D02">
      <w:pPr>
        <w:spacing w:after="0" w:line="240" w:lineRule="auto"/>
        <w:ind w:left="568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>Здравствуй, левая рука,</w:t>
      </w:r>
    </w:p>
    <w:p w:rsidR="00953B1D" w:rsidRPr="001B5D02" w:rsidRDefault="00953B1D" w:rsidP="001B5D02">
      <w:pPr>
        <w:spacing w:after="0" w:line="240" w:lineRule="auto"/>
        <w:ind w:left="568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>Здравствуй друг,</w:t>
      </w:r>
    </w:p>
    <w:p w:rsidR="00953B1D" w:rsidRPr="001B5D02" w:rsidRDefault="00953B1D" w:rsidP="001B5D02">
      <w:pPr>
        <w:spacing w:after="0" w:line="240" w:lineRule="auto"/>
        <w:ind w:left="568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>Здравствуй друг,</w:t>
      </w:r>
    </w:p>
    <w:p w:rsidR="00953B1D" w:rsidRPr="001B5D02" w:rsidRDefault="00953B1D" w:rsidP="001B5D02">
      <w:pPr>
        <w:spacing w:after="0" w:line="240" w:lineRule="auto"/>
        <w:ind w:left="5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Здравствуй наш весё</w:t>
      </w:r>
      <w:r w:rsidRPr="001B5D02">
        <w:rPr>
          <w:rFonts w:ascii="Times New Roman" w:hAnsi="Times New Roman"/>
          <w:sz w:val="24"/>
          <w:szCs w:val="24"/>
        </w:rPr>
        <w:t>лый круг!</w:t>
      </w:r>
    </w:p>
    <w:p w:rsidR="00953B1D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53B1D" w:rsidRPr="001B5D02" w:rsidRDefault="00953B1D" w:rsidP="001B5D02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B5D02">
        <w:rPr>
          <w:rFonts w:ascii="Times New Roman" w:hAnsi="Times New Roman"/>
          <w:b/>
          <w:i/>
          <w:sz w:val="24"/>
          <w:szCs w:val="24"/>
        </w:rPr>
        <w:t>Основная часть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b/>
          <w:sz w:val="24"/>
          <w:szCs w:val="24"/>
        </w:rPr>
        <w:t>2.1.</w:t>
      </w:r>
      <w:r w:rsidRPr="001B5D02">
        <w:rPr>
          <w:rFonts w:ascii="Times New Roman" w:hAnsi="Times New Roman"/>
          <w:sz w:val="24"/>
          <w:szCs w:val="24"/>
        </w:rPr>
        <w:t xml:space="preserve"> Кормушка. У кормушки птицы. Кто лишний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i/>
          <w:sz w:val="24"/>
          <w:szCs w:val="24"/>
        </w:rPr>
        <w:t>(снегирь, сорока, ласточка, воробей, кукушка, голубь, ворона, синица)</w:t>
      </w:r>
      <w:r>
        <w:rPr>
          <w:rFonts w:ascii="Times New Roman" w:hAnsi="Times New Roman"/>
          <w:sz w:val="24"/>
          <w:szCs w:val="24"/>
        </w:rPr>
        <w:t>?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b/>
          <w:sz w:val="24"/>
          <w:szCs w:val="24"/>
        </w:rPr>
        <w:t xml:space="preserve">2.2. «Где птичка?» </w:t>
      </w:r>
      <w:r w:rsidRPr="001B5D02">
        <w:rPr>
          <w:rFonts w:ascii="Times New Roman" w:hAnsi="Times New Roman"/>
          <w:sz w:val="24"/>
          <w:szCs w:val="24"/>
        </w:rPr>
        <w:t>Практическое употребление в речи предлогов.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>Сорока летит над домом.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>Голубь сидит на земле.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>Синица сидит в кормушке.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Ворона сидит на ветке. 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1B5D02">
        <w:rPr>
          <w:rFonts w:ascii="Times New Roman" w:hAnsi="Times New Roman"/>
          <w:b/>
          <w:sz w:val="24"/>
          <w:szCs w:val="24"/>
        </w:rPr>
        <w:t>2.3. «Узнай по описанию»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ё</w:t>
      </w:r>
      <w:r w:rsidRPr="001B5D02">
        <w:rPr>
          <w:rFonts w:ascii="Times New Roman" w:hAnsi="Times New Roman"/>
          <w:sz w:val="24"/>
          <w:szCs w:val="24"/>
        </w:rPr>
        <w:t xml:space="preserve">стрый, серо-коричневый, шустрый, драчливый, смелый </w:t>
      </w:r>
      <w:r w:rsidRPr="006F4BE7">
        <w:rPr>
          <w:rFonts w:ascii="Times New Roman" w:hAnsi="Times New Roman"/>
          <w:i/>
          <w:sz w:val="24"/>
          <w:szCs w:val="24"/>
        </w:rPr>
        <w:t>(воробей)</w:t>
      </w:r>
      <w:r w:rsidRPr="001B5D02">
        <w:rPr>
          <w:rFonts w:ascii="Times New Roman" w:hAnsi="Times New Roman"/>
          <w:sz w:val="24"/>
          <w:szCs w:val="24"/>
        </w:rPr>
        <w:t>.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>Красногрудый с ч</w:t>
      </w:r>
      <w:r>
        <w:rPr>
          <w:rFonts w:ascii="Times New Roman" w:hAnsi="Times New Roman"/>
          <w:sz w:val="24"/>
          <w:szCs w:val="24"/>
        </w:rPr>
        <w:t>ё</w:t>
      </w:r>
      <w:r w:rsidRPr="001B5D02">
        <w:rPr>
          <w:rFonts w:ascii="Times New Roman" w:hAnsi="Times New Roman"/>
          <w:sz w:val="24"/>
          <w:szCs w:val="24"/>
        </w:rPr>
        <w:t xml:space="preserve">рной шапочкой, крупнее воробья, важный, несуетливый </w:t>
      </w:r>
      <w:r w:rsidRPr="006F4BE7">
        <w:rPr>
          <w:rFonts w:ascii="Times New Roman" w:hAnsi="Times New Roman"/>
          <w:i/>
          <w:sz w:val="24"/>
          <w:szCs w:val="24"/>
        </w:rPr>
        <w:t>(снегирь).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>Желтогрудая, размером с воробья, юркая, вес</w:t>
      </w:r>
      <w:r>
        <w:rPr>
          <w:rFonts w:ascii="Times New Roman" w:hAnsi="Times New Roman"/>
          <w:sz w:val="24"/>
          <w:szCs w:val="24"/>
        </w:rPr>
        <w:t>ё</w:t>
      </w:r>
      <w:r w:rsidRPr="001B5D02">
        <w:rPr>
          <w:rFonts w:ascii="Times New Roman" w:hAnsi="Times New Roman"/>
          <w:sz w:val="24"/>
          <w:szCs w:val="24"/>
        </w:rPr>
        <w:t xml:space="preserve">лая, задорная со звонкой песенкой </w:t>
      </w:r>
      <w:r w:rsidRPr="006F4BE7">
        <w:rPr>
          <w:rFonts w:ascii="Times New Roman" w:hAnsi="Times New Roman"/>
          <w:i/>
          <w:sz w:val="24"/>
          <w:szCs w:val="24"/>
        </w:rPr>
        <w:t>(синица).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>Красноголовый в ч</w:t>
      </w:r>
      <w:r>
        <w:rPr>
          <w:rFonts w:ascii="Times New Roman" w:hAnsi="Times New Roman"/>
          <w:sz w:val="24"/>
          <w:szCs w:val="24"/>
        </w:rPr>
        <w:t>ё</w:t>
      </w:r>
      <w:r w:rsidRPr="001B5D02">
        <w:rPr>
          <w:rFonts w:ascii="Times New Roman" w:hAnsi="Times New Roman"/>
          <w:sz w:val="24"/>
          <w:szCs w:val="24"/>
        </w:rPr>
        <w:t xml:space="preserve">рном фраке, больше воробья и снегиря, неутомимый лесной барабанщик </w:t>
      </w:r>
      <w:r w:rsidRPr="006F4BE7">
        <w:rPr>
          <w:rFonts w:ascii="Times New Roman" w:hAnsi="Times New Roman"/>
          <w:i/>
          <w:sz w:val="24"/>
          <w:szCs w:val="24"/>
        </w:rPr>
        <w:t>(дятел).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ё</w:t>
      </w:r>
      <w:r w:rsidRPr="001B5D02">
        <w:rPr>
          <w:rFonts w:ascii="Times New Roman" w:hAnsi="Times New Roman"/>
          <w:sz w:val="24"/>
          <w:szCs w:val="24"/>
        </w:rPr>
        <w:t>страя, светло-коричневая, большеглазая, размером с дятла, бесшумная, активная ночью и малоподвижная дн</w:t>
      </w:r>
      <w:r>
        <w:rPr>
          <w:rFonts w:ascii="Times New Roman" w:hAnsi="Times New Roman"/>
          <w:sz w:val="24"/>
          <w:szCs w:val="24"/>
        </w:rPr>
        <w:t>ё</w:t>
      </w:r>
      <w:r w:rsidRPr="001B5D02">
        <w:rPr>
          <w:rFonts w:ascii="Times New Roman" w:hAnsi="Times New Roman"/>
          <w:sz w:val="24"/>
          <w:szCs w:val="24"/>
        </w:rPr>
        <w:t xml:space="preserve">м </w:t>
      </w:r>
      <w:r w:rsidRPr="006F4BE7">
        <w:rPr>
          <w:rFonts w:ascii="Times New Roman" w:hAnsi="Times New Roman"/>
          <w:i/>
          <w:sz w:val="24"/>
          <w:szCs w:val="24"/>
        </w:rPr>
        <w:t>(сова).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b/>
          <w:sz w:val="24"/>
          <w:szCs w:val="24"/>
        </w:rPr>
        <w:t>2.4.</w:t>
      </w:r>
      <w:r w:rsidRPr="001B5D02">
        <w:rPr>
          <w:rFonts w:ascii="Times New Roman" w:hAnsi="Times New Roman"/>
          <w:sz w:val="24"/>
          <w:szCs w:val="24"/>
        </w:rPr>
        <w:t xml:space="preserve"> Физминутка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jc w:val="center"/>
        <w:tblLook w:val="00A0"/>
      </w:tblPr>
      <w:tblGrid>
        <w:gridCol w:w="4785"/>
        <w:gridCol w:w="4786"/>
      </w:tblGrid>
      <w:tr w:rsidR="00953B1D" w:rsidRPr="001B5D02" w:rsidTr="00455FA5">
        <w:trPr>
          <w:jc w:val="center"/>
        </w:trPr>
        <w:tc>
          <w:tcPr>
            <w:tcW w:w="4785" w:type="dxa"/>
          </w:tcPr>
          <w:p w:rsidR="00953B1D" w:rsidRPr="001B5D02" w:rsidRDefault="00953B1D" w:rsidP="001B5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B5D02">
              <w:rPr>
                <w:rFonts w:ascii="Times New Roman" w:hAnsi="Times New Roman"/>
                <w:sz w:val="24"/>
                <w:szCs w:val="24"/>
              </w:rPr>
              <w:t>ВОРОБЕЙ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53B1D" w:rsidRPr="001B5D02" w:rsidRDefault="00953B1D" w:rsidP="001B5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3B1D" w:rsidRPr="001B5D02" w:rsidRDefault="00953B1D" w:rsidP="001B5D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5D02">
              <w:rPr>
                <w:rFonts w:ascii="Times New Roman" w:hAnsi="Times New Roman"/>
                <w:sz w:val="24"/>
                <w:szCs w:val="24"/>
              </w:rPr>
              <w:t>Среди белых голубей</w:t>
            </w:r>
          </w:p>
          <w:p w:rsidR="00953B1D" w:rsidRPr="001B5D02" w:rsidRDefault="00953B1D" w:rsidP="001B5D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5D02">
              <w:rPr>
                <w:rFonts w:ascii="Times New Roman" w:hAnsi="Times New Roman"/>
                <w:sz w:val="24"/>
                <w:szCs w:val="24"/>
              </w:rPr>
              <w:t>Скачет шустрый воробей.</w:t>
            </w:r>
          </w:p>
        </w:tc>
        <w:tc>
          <w:tcPr>
            <w:tcW w:w="4786" w:type="dxa"/>
          </w:tcPr>
          <w:p w:rsidR="00953B1D" w:rsidRPr="001B5D02" w:rsidRDefault="00953B1D" w:rsidP="001B5D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3B1D" w:rsidRPr="001B5D02" w:rsidRDefault="00953B1D" w:rsidP="001B5D0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B5D02">
              <w:rPr>
                <w:rFonts w:ascii="Times New Roman" w:hAnsi="Times New Roman"/>
                <w:sz w:val="24"/>
                <w:szCs w:val="24"/>
              </w:rPr>
              <w:t>(Дети идут по кругу, изображая голубей; в центре один реб</w:t>
            </w:r>
            <w:r>
              <w:rPr>
                <w:rFonts w:ascii="Times New Roman" w:hAnsi="Times New Roman"/>
                <w:sz w:val="24"/>
                <w:szCs w:val="24"/>
              </w:rPr>
              <w:t>ё</w:t>
            </w:r>
            <w:r w:rsidRPr="001B5D02">
              <w:rPr>
                <w:rFonts w:ascii="Times New Roman" w:hAnsi="Times New Roman"/>
                <w:sz w:val="24"/>
                <w:szCs w:val="24"/>
              </w:rPr>
              <w:t xml:space="preserve">нок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1B5D02">
              <w:rPr>
                <w:rFonts w:ascii="Times New Roman" w:hAnsi="Times New Roman"/>
                <w:sz w:val="24"/>
                <w:szCs w:val="24"/>
              </w:rPr>
              <w:t xml:space="preserve"> он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5D02">
              <w:rPr>
                <w:rFonts w:ascii="Times New Roman" w:hAnsi="Times New Roman"/>
                <w:sz w:val="24"/>
                <w:szCs w:val="24"/>
              </w:rPr>
              <w:t>скачет, как воробей.)</w:t>
            </w:r>
          </w:p>
        </w:tc>
      </w:tr>
      <w:tr w:rsidR="00953B1D" w:rsidRPr="001B5D02" w:rsidTr="00455FA5">
        <w:trPr>
          <w:jc w:val="center"/>
        </w:trPr>
        <w:tc>
          <w:tcPr>
            <w:tcW w:w="4785" w:type="dxa"/>
          </w:tcPr>
          <w:p w:rsidR="00953B1D" w:rsidRPr="001B5D02" w:rsidRDefault="00953B1D" w:rsidP="001B5D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5D02">
              <w:rPr>
                <w:rFonts w:ascii="Times New Roman" w:hAnsi="Times New Roman"/>
                <w:sz w:val="24"/>
                <w:szCs w:val="24"/>
              </w:rPr>
              <w:t xml:space="preserve">Воробушек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1B5D02">
              <w:rPr>
                <w:rFonts w:ascii="Times New Roman" w:hAnsi="Times New Roman"/>
                <w:sz w:val="24"/>
                <w:szCs w:val="24"/>
              </w:rPr>
              <w:t xml:space="preserve"> пташка,</w:t>
            </w:r>
          </w:p>
          <w:p w:rsidR="00953B1D" w:rsidRPr="001B5D02" w:rsidRDefault="00953B1D" w:rsidP="001B5D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5D02">
              <w:rPr>
                <w:rFonts w:ascii="Times New Roman" w:hAnsi="Times New Roman"/>
                <w:sz w:val="24"/>
                <w:szCs w:val="24"/>
              </w:rPr>
              <w:t>Серая рубашка.</w:t>
            </w:r>
          </w:p>
          <w:p w:rsidR="00953B1D" w:rsidRPr="001B5D02" w:rsidRDefault="00953B1D" w:rsidP="001B5D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5D02">
              <w:rPr>
                <w:rFonts w:ascii="Times New Roman" w:hAnsi="Times New Roman"/>
                <w:sz w:val="24"/>
                <w:szCs w:val="24"/>
              </w:rPr>
              <w:t>Откликайся, воробей,</w:t>
            </w:r>
          </w:p>
          <w:p w:rsidR="00953B1D" w:rsidRPr="001B5D02" w:rsidRDefault="00953B1D" w:rsidP="001B5D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Вылетай-</w:t>
            </w:r>
            <w:r w:rsidRPr="001B5D02">
              <w:rPr>
                <w:rFonts w:ascii="Times New Roman" w:hAnsi="Times New Roman"/>
                <w:sz w:val="24"/>
                <w:szCs w:val="24"/>
              </w:rPr>
              <w:t>ка, не робей.</w:t>
            </w:r>
          </w:p>
          <w:p w:rsidR="00953B1D" w:rsidRPr="001B5D02" w:rsidRDefault="00953B1D" w:rsidP="001B5D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953B1D" w:rsidRPr="001B5D02" w:rsidRDefault="00953B1D" w:rsidP="001B5D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5D02">
              <w:rPr>
                <w:rFonts w:ascii="Times New Roman" w:hAnsi="Times New Roman"/>
                <w:sz w:val="24"/>
                <w:szCs w:val="24"/>
              </w:rPr>
              <w:t>(Дети встают лицом к кругу, идут    приставным шагом. “Воробей” пытается “вылететь” из круга; “голуби”, взявшись за руки, не пускают его.)</w:t>
            </w:r>
          </w:p>
          <w:p w:rsidR="00953B1D" w:rsidRPr="001B5D02" w:rsidRDefault="00953B1D" w:rsidP="001B5D0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b/>
          <w:sz w:val="24"/>
          <w:szCs w:val="24"/>
        </w:rPr>
        <w:t xml:space="preserve">2.5. Просмотр </w:t>
      </w:r>
      <w:r>
        <w:rPr>
          <w:rFonts w:ascii="Times New Roman" w:hAnsi="Times New Roman"/>
          <w:b/>
          <w:sz w:val="24"/>
          <w:szCs w:val="24"/>
        </w:rPr>
        <w:t>ф</w:t>
      </w:r>
      <w:r w:rsidRPr="001B5D02">
        <w:rPr>
          <w:rFonts w:ascii="Times New Roman" w:hAnsi="Times New Roman"/>
          <w:b/>
          <w:sz w:val="24"/>
          <w:szCs w:val="24"/>
        </w:rPr>
        <w:t>ильма «Птицы на кормушках»</w:t>
      </w:r>
      <w:r w:rsidRPr="001B5D02">
        <w:rPr>
          <w:rFonts w:ascii="Times New Roman" w:hAnsi="Times New Roman"/>
          <w:sz w:val="24"/>
          <w:szCs w:val="24"/>
        </w:rPr>
        <w:t xml:space="preserve"> (диск «Двенадцать месяцев. Зима»). Давайте сей</w:t>
      </w:r>
      <w:r>
        <w:rPr>
          <w:rFonts w:ascii="Times New Roman" w:hAnsi="Times New Roman"/>
          <w:sz w:val="24"/>
          <w:szCs w:val="24"/>
        </w:rPr>
        <w:t>час внимательно посмотрим видео</w:t>
      </w:r>
      <w:r w:rsidRPr="001B5D02">
        <w:rPr>
          <w:rFonts w:ascii="Times New Roman" w:hAnsi="Times New Roman"/>
          <w:sz w:val="24"/>
          <w:szCs w:val="24"/>
        </w:rPr>
        <w:t xml:space="preserve">сюжет. После чего вы догадаетесь, о чем мы с вами продолжим разговор. 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1B5D02">
        <w:rPr>
          <w:rFonts w:ascii="Times New Roman" w:hAnsi="Times New Roman"/>
          <w:b/>
          <w:sz w:val="24"/>
          <w:szCs w:val="24"/>
          <w:lang w:eastAsia="ru-RU"/>
        </w:rPr>
        <w:t>2.6. Составление рассказа.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B5D02">
        <w:rPr>
          <w:rFonts w:ascii="Times New Roman" w:hAnsi="Times New Roman"/>
          <w:sz w:val="24"/>
          <w:szCs w:val="24"/>
          <w:lang w:eastAsia="ru-RU"/>
        </w:rPr>
        <w:t>Логопед предлагает детям разложить картинки серии «</w:t>
      </w:r>
      <w:r w:rsidRPr="001B5D02">
        <w:rPr>
          <w:rFonts w:ascii="Times New Roman" w:hAnsi="Times New Roman"/>
          <w:b/>
          <w:sz w:val="24"/>
          <w:szCs w:val="24"/>
          <w:lang w:eastAsia="ru-RU"/>
        </w:rPr>
        <w:t>Кормушка</w:t>
      </w:r>
      <w:r w:rsidRPr="001B5D02">
        <w:rPr>
          <w:rFonts w:ascii="Times New Roman" w:hAnsi="Times New Roman"/>
          <w:sz w:val="24"/>
          <w:szCs w:val="24"/>
          <w:lang w:eastAsia="ru-RU"/>
        </w:rPr>
        <w:t>» в нужной последовательности. Дети рассматривают картинки и думают о том, как назвать рассказ. Из предложенных детьми названий выбирается самое подходящее, например «Кормушка».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B5D02">
        <w:rPr>
          <w:rFonts w:ascii="Times New Roman" w:hAnsi="Times New Roman"/>
          <w:sz w:val="24"/>
          <w:szCs w:val="24"/>
          <w:lang w:eastAsia="ru-RU"/>
        </w:rPr>
        <w:t>Почему дети решили сделать кормушку?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B5D02">
        <w:rPr>
          <w:rFonts w:ascii="Times New Roman" w:hAnsi="Times New Roman"/>
          <w:sz w:val="24"/>
          <w:szCs w:val="24"/>
          <w:lang w:eastAsia="ru-RU"/>
        </w:rPr>
        <w:t>Что им для этого понадобилось?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B5D02">
        <w:rPr>
          <w:rFonts w:ascii="Times New Roman" w:hAnsi="Times New Roman"/>
          <w:sz w:val="24"/>
          <w:szCs w:val="24"/>
          <w:lang w:eastAsia="ru-RU"/>
        </w:rPr>
        <w:t>Где дети повесили кормушку?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B5D02">
        <w:rPr>
          <w:rFonts w:ascii="Times New Roman" w:hAnsi="Times New Roman"/>
          <w:sz w:val="24"/>
          <w:szCs w:val="24"/>
          <w:lang w:eastAsia="ru-RU"/>
        </w:rPr>
        <w:t>Кто с радостью прилетал к кормушке?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B5D02">
        <w:rPr>
          <w:rFonts w:ascii="Times New Roman" w:hAnsi="Times New Roman"/>
          <w:sz w:val="24"/>
          <w:szCs w:val="24"/>
          <w:lang w:eastAsia="ru-RU"/>
        </w:rPr>
        <w:t>Как нужно заботиться о птицах зимой?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B5D02">
        <w:rPr>
          <w:rFonts w:ascii="Times New Roman" w:hAnsi="Times New Roman"/>
          <w:sz w:val="24"/>
          <w:szCs w:val="24"/>
          <w:lang w:eastAsia="ru-RU"/>
        </w:rPr>
        <w:t>Далее дети описывают события, которые происходят на первой, второй, третьей картинках.</w:t>
      </w:r>
    </w:p>
    <w:p w:rsidR="00953B1D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B5D02">
        <w:rPr>
          <w:rFonts w:ascii="Times New Roman" w:hAnsi="Times New Roman"/>
          <w:sz w:val="24"/>
          <w:szCs w:val="24"/>
          <w:lang w:eastAsia="ru-RU"/>
        </w:rPr>
        <w:t>Логопед просит придумать имена детям.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1B5D02">
        <w:rPr>
          <w:rFonts w:ascii="Times New Roman" w:hAnsi="Times New Roman"/>
          <w:i/>
          <w:sz w:val="24"/>
          <w:szCs w:val="24"/>
          <w:lang w:eastAsia="ru-RU"/>
        </w:rPr>
        <w:t xml:space="preserve">Примерный пересказ. 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B5D02">
        <w:rPr>
          <w:rFonts w:ascii="Times New Roman" w:hAnsi="Times New Roman"/>
          <w:sz w:val="24"/>
          <w:szCs w:val="24"/>
          <w:lang w:eastAsia="ru-RU"/>
        </w:rPr>
        <w:t>Логопед зачитывает примерный рассказ детей</w:t>
      </w:r>
      <w:r>
        <w:rPr>
          <w:rFonts w:ascii="Times New Roman" w:hAnsi="Times New Roman"/>
          <w:sz w:val="24"/>
          <w:szCs w:val="24"/>
          <w:lang w:eastAsia="ru-RU"/>
        </w:rPr>
        <w:t>:</w:t>
      </w:r>
      <w:r w:rsidRPr="001B5D02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B5D02">
        <w:rPr>
          <w:rFonts w:ascii="Times New Roman" w:hAnsi="Times New Roman"/>
          <w:sz w:val="24"/>
          <w:szCs w:val="24"/>
          <w:lang w:eastAsia="ru-RU"/>
        </w:rPr>
        <w:t>Наступила суровая зима. Таня и Ваня вышли погулять в парк. На ветках деревьев сидели грустные синички, воробьи и снегири. Им было холодно и голодно. Таня предложила Ване помочь птицам. И вот работа закипела: мальчик взял инструменты и строительный материал, а девочка стала ему помогать. Когда кормушка была готова, дети снова вернулись в парк. Таня подала Ване кормушку с кормом. Ваня повесил е</w:t>
      </w:r>
      <w:r>
        <w:rPr>
          <w:rFonts w:ascii="Times New Roman" w:hAnsi="Times New Roman"/>
          <w:sz w:val="24"/>
          <w:szCs w:val="24"/>
          <w:lang w:eastAsia="ru-RU"/>
        </w:rPr>
        <w:t>ё</w:t>
      </w:r>
      <w:r w:rsidRPr="001B5D02">
        <w:rPr>
          <w:rFonts w:ascii="Times New Roman" w:hAnsi="Times New Roman"/>
          <w:sz w:val="24"/>
          <w:szCs w:val="24"/>
          <w:lang w:eastAsia="ru-RU"/>
        </w:rPr>
        <w:t xml:space="preserve"> на дерево. Не успели дети отойти, как услышали радостные голоса птиц и увидели их на своей кормушке.</w:t>
      </w:r>
    </w:p>
    <w:p w:rsidR="00953B1D" w:rsidRPr="001B5D02" w:rsidRDefault="00953B1D" w:rsidP="001B5D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>Пересказы детей.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1B5D02">
        <w:rPr>
          <w:rFonts w:ascii="Times New Roman" w:hAnsi="Times New Roman"/>
          <w:b/>
          <w:sz w:val="24"/>
          <w:szCs w:val="24"/>
          <w:lang w:eastAsia="ru-RU"/>
        </w:rPr>
        <w:t>2.</w:t>
      </w:r>
      <w:r>
        <w:rPr>
          <w:rFonts w:ascii="Times New Roman" w:hAnsi="Times New Roman"/>
          <w:b/>
          <w:sz w:val="24"/>
          <w:szCs w:val="24"/>
          <w:lang w:eastAsia="ru-RU"/>
        </w:rPr>
        <w:t>7</w:t>
      </w:r>
      <w:r w:rsidRPr="001B5D02">
        <w:rPr>
          <w:rFonts w:ascii="Times New Roman" w:hAnsi="Times New Roman"/>
          <w:b/>
          <w:sz w:val="24"/>
          <w:szCs w:val="24"/>
          <w:lang w:eastAsia="ru-RU"/>
        </w:rPr>
        <w:t>.  Рассказы детей.</w:t>
      </w:r>
    </w:p>
    <w:p w:rsidR="00953B1D" w:rsidRPr="001B5D02" w:rsidRDefault="00953B1D" w:rsidP="001B5D0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B5D02">
        <w:rPr>
          <w:rFonts w:ascii="Times New Roman" w:hAnsi="Times New Roman"/>
          <w:sz w:val="24"/>
          <w:szCs w:val="24"/>
          <w:lang w:eastAsia="ru-RU"/>
        </w:rPr>
        <w:t>Логопед просит детей ещ</w:t>
      </w:r>
      <w:r>
        <w:rPr>
          <w:rFonts w:ascii="Times New Roman" w:hAnsi="Times New Roman"/>
          <w:sz w:val="24"/>
          <w:szCs w:val="24"/>
          <w:lang w:eastAsia="ru-RU"/>
        </w:rPr>
        <w:t>ё</w:t>
      </w:r>
      <w:r w:rsidRPr="001B5D02">
        <w:rPr>
          <w:rFonts w:ascii="Times New Roman" w:hAnsi="Times New Roman"/>
          <w:sz w:val="24"/>
          <w:szCs w:val="24"/>
          <w:lang w:eastAsia="ru-RU"/>
        </w:rPr>
        <w:t xml:space="preserve"> раз внимательно рассмотреть картинки и подумать, как они будут рассказывать. А затем предлагает начать свой рассказ с того, почему дети решили сделать кормушку.</w:t>
      </w:r>
    </w:p>
    <w:p w:rsidR="00953B1D" w:rsidRPr="001B5D02" w:rsidRDefault="00953B1D" w:rsidP="001B5D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3B1D" w:rsidRPr="006F4BE7" w:rsidRDefault="00953B1D" w:rsidP="001B5D0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6F4BE7">
        <w:rPr>
          <w:rFonts w:ascii="Times New Roman" w:hAnsi="Times New Roman"/>
          <w:b/>
          <w:i/>
          <w:sz w:val="24"/>
          <w:szCs w:val="24"/>
        </w:rPr>
        <w:t>Итог занятия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953B1D" w:rsidRPr="001B5D02" w:rsidRDefault="00953B1D" w:rsidP="001B5D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D02">
        <w:rPr>
          <w:rFonts w:ascii="Times New Roman" w:hAnsi="Times New Roman"/>
          <w:sz w:val="24"/>
          <w:szCs w:val="24"/>
        </w:rPr>
        <w:t>Спросить детей, о том,  что им понравилось в занятии? Каких зимующих птиц они знают? Зачем нужно делать кормушки для птиц?</w:t>
      </w:r>
    </w:p>
    <w:p w:rsidR="00953B1D" w:rsidRPr="001B5D02" w:rsidRDefault="00953B1D" w:rsidP="001B5D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953B1D" w:rsidRPr="001B5D02" w:rsidSect="00B87E4E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B1D" w:rsidRDefault="00953B1D" w:rsidP="00E23E15">
      <w:pPr>
        <w:spacing w:after="0" w:line="240" w:lineRule="auto"/>
      </w:pPr>
      <w:r>
        <w:separator/>
      </w:r>
    </w:p>
  </w:endnote>
  <w:endnote w:type="continuationSeparator" w:id="1">
    <w:p w:rsidR="00953B1D" w:rsidRDefault="00953B1D" w:rsidP="00E23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B1D" w:rsidRDefault="00953B1D" w:rsidP="00E23E15">
      <w:pPr>
        <w:spacing w:after="0" w:line="240" w:lineRule="auto"/>
      </w:pPr>
      <w:r>
        <w:separator/>
      </w:r>
    </w:p>
  </w:footnote>
  <w:footnote w:type="continuationSeparator" w:id="1">
    <w:p w:rsidR="00953B1D" w:rsidRDefault="00953B1D" w:rsidP="00E23E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CE6A65"/>
    <w:multiLevelType w:val="multilevel"/>
    <w:tmpl w:val="C958E0E2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ascii="Arial" w:hAnsi="Arial" w:cs="Arial" w:hint="default"/>
        <w:b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D9A"/>
    <w:rsid w:val="000438F2"/>
    <w:rsid w:val="00065E25"/>
    <w:rsid w:val="00082E55"/>
    <w:rsid w:val="000E1CC6"/>
    <w:rsid w:val="000F1678"/>
    <w:rsid w:val="00102B9C"/>
    <w:rsid w:val="00123A51"/>
    <w:rsid w:val="001471E6"/>
    <w:rsid w:val="001B5D02"/>
    <w:rsid w:val="001D5C4C"/>
    <w:rsid w:val="00210A6E"/>
    <w:rsid w:val="002228A1"/>
    <w:rsid w:val="002269AB"/>
    <w:rsid w:val="00252658"/>
    <w:rsid w:val="00286F99"/>
    <w:rsid w:val="002E7386"/>
    <w:rsid w:val="00365CA0"/>
    <w:rsid w:val="003B33AA"/>
    <w:rsid w:val="003C014B"/>
    <w:rsid w:val="004061C7"/>
    <w:rsid w:val="00416A18"/>
    <w:rsid w:val="00455FA5"/>
    <w:rsid w:val="004B4499"/>
    <w:rsid w:val="00506ECB"/>
    <w:rsid w:val="005260B7"/>
    <w:rsid w:val="00582F6D"/>
    <w:rsid w:val="005B2DDF"/>
    <w:rsid w:val="006A695C"/>
    <w:rsid w:val="006E35F9"/>
    <w:rsid w:val="006E420A"/>
    <w:rsid w:val="006F4BE7"/>
    <w:rsid w:val="00726C6D"/>
    <w:rsid w:val="007827E7"/>
    <w:rsid w:val="00802DE9"/>
    <w:rsid w:val="00816275"/>
    <w:rsid w:val="008B096A"/>
    <w:rsid w:val="008C0223"/>
    <w:rsid w:val="008E3FA6"/>
    <w:rsid w:val="0091447D"/>
    <w:rsid w:val="00923199"/>
    <w:rsid w:val="00927CFA"/>
    <w:rsid w:val="00953B1D"/>
    <w:rsid w:val="009601F1"/>
    <w:rsid w:val="009818AC"/>
    <w:rsid w:val="009F62DC"/>
    <w:rsid w:val="00A17C7C"/>
    <w:rsid w:val="00A221F6"/>
    <w:rsid w:val="00A86C3A"/>
    <w:rsid w:val="00A93B57"/>
    <w:rsid w:val="00AF1D9A"/>
    <w:rsid w:val="00B03EFE"/>
    <w:rsid w:val="00B56BA7"/>
    <w:rsid w:val="00B87E4E"/>
    <w:rsid w:val="00BC0134"/>
    <w:rsid w:val="00BE4B64"/>
    <w:rsid w:val="00C23534"/>
    <w:rsid w:val="00C455E1"/>
    <w:rsid w:val="00C738D3"/>
    <w:rsid w:val="00CD2F58"/>
    <w:rsid w:val="00D05810"/>
    <w:rsid w:val="00D22E15"/>
    <w:rsid w:val="00D5566B"/>
    <w:rsid w:val="00E23E15"/>
    <w:rsid w:val="00E47A63"/>
    <w:rsid w:val="00E92899"/>
    <w:rsid w:val="00E94334"/>
    <w:rsid w:val="00EA6B7E"/>
    <w:rsid w:val="00EB1BD0"/>
    <w:rsid w:val="00F41383"/>
    <w:rsid w:val="00F63821"/>
    <w:rsid w:val="00F86293"/>
    <w:rsid w:val="00F87BED"/>
    <w:rsid w:val="00FC36C7"/>
    <w:rsid w:val="00FD60C2"/>
    <w:rsid w:val="00FE0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D9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F1D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F1D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F1D9A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A86C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86C3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73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738D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582F6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221</TotalTime>
  <Pages>3</Pages>
  <Words>717</Words>
  <Characters>4087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dimitry</cp:lastModifiedBy>
  <cp:revision>26</cp:revision>
  <cp:lastPrinted>2013-02-20T08:28:00Z</cp:lastPrinted>
  <dcterms:created xsi:type="dcterms:W3CDTF">2013-02-10T16:08:00Z</dcterms:created>
  <dcterms:modified xsi:type="dcterms:W3CDTF">2013-02-26T08:08:00Z</dcterms:modified>
</cp:coreProperties>
</file>