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24" w:rsidRDefault="00B03924" w:rsidP="00C014AA">
      <w:pPr>
        <w:spacing w:line="360" w:lineRule="auto"/>
      </w:pPr>
      <w:r w:rsidRPr="004E3526">
        <w:t>ОКРУЖАЮЩИЙ МИР</w:t>
      </w:r>
      <w:r>
        <w:t>.</w:t>
      </w:r>
      <w:r w:rsidRPr="00605617">
        <w:t xml:space="preserve"> </w:t>
      </w:r>
      <w:r>
        <w:t xml:space="preserve"> </w:t>
      </w:r>
      <w:r w:rsidRPr="004E3526">
        <w:t xml:space="preserve">РАЗДЕЛ </w:t>
      </w:r>
      <w:r>
        <w:t>«</w:t>
      </w:r>
      <w:r w:rsidRPr="004E3526">
        <w:t xml:space="preserve">ПРИРОДНЫЕ </w:t>
      </w:r>
      <w:r>
        <w:t>С</w:t>
      </w:r>
      <w:r w:rsidRPr="004E3526">
        <w:t>ООБЩЕСТВА</w:t>
      </w:r>
      <w:r>
        <w:t>»</w:t>
      </w:r>
    </w:p>
    <w:p w:rsidR="00B03924" w:rsidRDefault="00B03924" w:rsidP="00C014AA">
      <w:pPr>
        <w:spacing w:line="360" w:lineRule="auto"/>
      </w:pPr>
      <w:r>
        <w:t>ТЕМА УРОКА  «ЖИВОТНЫЕ ЛЕСА»</w:t>
      </w:r>
      <w:r>
        <w:br/>
        <w:t>Урок изучения нового материала во</w:t>
      </w:r>
      <w:r w:rsidRPr="004E3526">
        <w:t xml:space="preserve"> 2</w:t>
      </w:r>
      <w:r>
        <w:t>-м</w:t>
      </w:r>
      <w:r w:rsidRPr="004E3526">
        <w:t xml:space="preserve"> класс</w:t>
      </w:r>
      <w:r>
        <w:t>е</w:t>
      </w:r>
      <w:r>
        <w:br/>
        <w:t>Видеосюжет «</w:t>
      </w:r>
      <w:r w:rsidRPr="004E3526">
        <w:t>Береги животных</w:t>
      </w:r>
      <w:r>
        <w:t>», диска –</w:t>
      </w:r>
      <w:r w:rsidRPr="004E3526">
        <w:t xml:space="preserve"> </w:t>
      </w:r>
      <w:r>
        <w:t xml:space="preserve">«Экология. Правила поведения в природе или </w:t>
      </w:r>
      <w:r w:rsidRPr="004E3526">
        <w:t>Пять</w:t>
      </w:r>
      <w:r>
        <w:t xml:space="preserve"> лесных заповедей»</w:t>
      </w:r>
      <w:r w:rsidRPr="004E3526">
        <w:br/>
        <w:t> Этап: Первичное усвоение новых знаний. Цель использования видеосюжета: установление причинно-следственных связей, воспитание бережного отношения к природе.</w:t>
      </w:r>
    </w:p>
    <w:p w:rsidR="00B03924" w:rsidRPr="005A07EB" w:rsidRDefault="00B03924" w:rsidP="00C014AA">
      <w:pPr>
        <w:spacing w:line="360" w:lineRule="auto"/>
        <w:jc w:val="both"/>
        <w:rPr>
          <w:i/>
        </w:rPr>
      </w:pPr>
      <w:r w:rsidRPr="005A07EB">
        <w:rPr>
          <w:i/>
        </w:rPr>
        <w:t xml:space="preserve">Каторгина Наталья Вадимовна,  учитель начальных классов ГБОУ СОШ № </w:t>
      </w:r>
      <w:smartTag w:uri="urn:schemas-microsoft-com:office:smarttags" w:element="metricconverter">
        <w:smartTagPr>
          <w:attr w:name="ProductID" w:val="221 г"/>
        </w:smartTagPr>
        <w:r w:rsidRPr="005A07EB">
          <w:rPr>
            <w:i/>
          </w:rPr>
          <w:t>221 г</w:t>
        </w:r>
      </w:smartTag>
      <w:r w:rsidRPr="005A07EB">
        <w:rPr>
          <w:i/>
        </w:rPr>
        <w:t>. Москвы</w:t>
      </w:r>
    </w:p>
    <w:p w:rsidR="00B03924" w:rsidRPr="0008333D" w:rsidRDefault="00B03924" w:rsidP="00C014AA">
      <w:pPr>
        <w:spacing w:line="360" w:lineRule="auto"/>
        <w:ind w:firstLine="709"/>
        <w:jc w:val="both"/>
        <w:rPr>
          <w:b/>
        </w:rPr>
      </w:pPr>
      <w:r w:rsidRPr="0008333D">
        <w:rPr>
          <w:b/>
        </w:rPr>
        <w:t xml:space="preserve">Цели урока: </w:t>
      </w:r>
    </w:p>
    <w:p w:rsidR="00B03924" w:rsidRDefault="00B03924" w:rsidP="00C014AA">
      <w:pPr>
        <w:spacing w:line="360" w:lineRule="auto"/>
        <w:jc w:val="both"/>
      </w:pPr>
      <w:r>
        <w:t>ОБРАЗОВАТЕЛЬНАЯ: о</w:t>
      </w:r>
      <w:r w:rsidRPr="00673B86">
        <w:t>бобщить знания детей о животных, на этой основе разделить животных на группы (насекомые, птицы, рыбы, звери).</w:t>
      </w:r>
      <w:r w:rsidRPr="004E3526">
        <w:t xml:space="preserve"> </w:t>
      </w:r>
    </w:p>
    <w:p w:rsidR="00B03924" w:rsidRDefault="00B03924" w:rsidP="00C014AA">
      <w:pPr>
        <w:spacing w:line="360" w:lineRule="auto"/>
        <w:jc w:val="both"/>
      </w:pPr>
      <w:r>
        <w:t xml:space="preserve">РАЗВИВАЮЩАЯ: </w:t>
      </w:r>
      <w:r w:rsidRPr="004E3526">
        <w:t>развивать представле</w:t>
      </w:r>
      <w:r>
        <w:t>ния о лесе, расширять кругозор.</w:t>
      </w:r>
    </w:p>
    <w:p w:rsidR="00B03924" w:rsidRDefault="00B03924" w:rsidP="00C014AA">
      <w:pPr>
        <w:spacing w:line="360" w:lineRule="auto"/>
        <w:jc w:val="both"/>
      </w:pPr>
      <w:r>
        <w:t xml:space="preserve">ВОСПИТАТЕЛЬНАЯ: воспитывать познавательный интерес; </w:t>
      </w:r>
      <w:r w:rsidRPr="004E3526">
        <w:t>формировать бережное отношение к природе, к живым существам.</w:t>
      </w:r>
    </w:p>
    <w:p w:rsidR="00B03924" w:rsidRPr="0008333D" w:rsidRDefault="00B03924" w:rsidP="00C014AA">
      <w:pPr>
        <w:spacing w:line="360" w:lineRule="auto"/>
        <w:ind w:firstLine="709"/>
        <w:jc w:val="both"/>
        <w:rPr>
          <w:b/>
        </w:rPr>
      </w:pPr>
      <w:r w:rsidRPr="0008333D">
        <w:rPr>
          <w:b/>
        </w:rPr>
        <w:t>Задачи</w:t>
      </w:r>
      <w:r>
        <w:rPr>
          <w:b/>
        </w:rPr>
        <w:t xml:space="preserve"> урока</w:t>
      </w:r>
      <w:r w:rsidRPr="0008333D">
        <w:rPr>
          <w:b/>
        </w:rPr>
        <w:t xml:space="preserve">: </w:t>
      </w:r>
    </w:p>
    <w:p w:rsidR="00B03924" w:rsidRDefault="00B03924" w:rsidP="00C014AA">
      <w:pPr>
        <w:spacing w:line="360" w:lineRule="auto"/>
        <w:jc w:val="both"/>
      </w:pPr>
      <w:r>
        <w:t>- у</w:t>
      </w:r>
      <w:r w:rsidRPr="00156620">
        <w:t>чить определять принадлежность животного к своей группе</w:t>
      </w:r>
      <w:r>
        <w:t>;</w:t>
      </w:r>
    </w:p>
    <w:p w:rsidR="00B03924" w:rsidRDefault="00B03924" w:rsidP="00C014AA">
      <w:pPr>
        <w:spacing w:line="360" w:lineRule="auto"/>
        <w:jc w:val="both"/>
      </w:pPr>
      <w:r>
        <w:t>- у</w:t>
      </w:r>
      <w:r w:rsidRPr="007971E4">
        <w:t xml:space="preserve">глубить знания детей о животных леса, полученные </w:t>
      </w:r>
      <w:r>
        <w:t>в 1-м классе;</w:t>
      </w:r>
    </w:p>
    <w:p w:rsidR="00B03924" w:rsidRDefault="00B03924" w:rsidP="00C014AA">
      <w:pPr>
        <w:spacing w:line="360" w:lineRule="auto"/>
        <w:jc w:val="both"/>
      </w:pPr>
      <w:r>
        <w:t>- п</w:t>
      </w:r>
      <w:r w:rsidRPr="007971E4">
        <w:t>ознакомить детей с  правилами поведения в природе;</w:t>
      </w:r>
    </w:p>
    <w:p w:rsidR="00B03924" w:rsidRDefault="00B03924" w:rsidP="00C014AA">
      <w:pPr>
        <w:spacing w:line="360" w:lineRule="auto"/>
        <w:jc w:val="both"/>
      </w:pPr>
      <w:r>
        <w:t>- р</w:t>
      </w:r>
      <w:r w:rsidRPr="007971E4">
        <w:t>азвивать умения наблюдать, логически и творчески мыслить</w:t>
      </w:r>
      <w:r>
        <w:t>.</w:t>
      </w:r>
    </w:p>
    <w:p w:rsidR="00B03924" w:rsidRPr="0008333D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Ход</w:t>
      </w:r>
      <w:r w:rsidRPr="0008333D">
        <w:rPr>
          <w:b/>
        </w:rPr>
        <w:t xml:space="preserve"> урока</w:t>
      </w:r>
    </w:p>
    <w:p w:rsidR="00B03924" w:rsidRPr="0008333D" w:rsidRDefault="00B03924" w:rsidP="00C014AA">
      <w:pPr>
        <w:spacing w:line="360" w:lineRule="auto"/>
        <w:ind w:firstLine="709"/>
        <w:jc w:val="both"/>
        <w:rPr>
          <w:b/>
        </w:rPr>
      </w:pPr>
      <w:r w:rsidRPr="0008333D">
        <w:rPr>
          <w:b/>
        </w:rPr>
        <w:t xml:space="preserve">1. Организационный момент </w:t>
      </w:r>
    </w:p>
    <w:p w:rsidR="00B03924" w:rsidRPr="005D59DB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</w:t>
      </w:r>
      <w:r w:rsidRPr="005D59DB">
        <w:rPr>
          <w:i/>
        </w:rPr>
        <w:t xml:space="preserve">Послушайте загадку. О чем в ней говорится? </w:t>
      </w:r>
    </w:p>
    <w:p w:rsidR="00B03924" w:rsidRDefault="00B03924" w:rsidP="00C014AA">
      <w:pPr>
        <w:spacing w:line="360" w:lineRule="auto"/>
        <w:ind w:firstLine="709"/>
        <w:jc w:val="both"/>
      </w:pPr>
      <w:r>
        <w:t>Дом открыт со всех сторон,</w:t>
      </w:r>
    </w:p>
    <w:p w:rsidR="00B03924" w:rsidRDefault="00B03924" w:rsidP="00C014AA">
      <w:pPr>
        <w:spacing w:line="360" w:lineRule="auto"/>
        <w:ind w:firstLine="709"/>
        <w:jc w:val="both"/>
      </w:pPr>
      <w:r>
        <w:t>В доме – тысячи колонн.</w:t>
      </w:r>
    </w:p>
    <w:p w:rsidR="00B03924" w:rsidRDefault="00B03924" w:rsidP="00C014AA">
      <w:pPr>
        <w:spacing w:line="360" w:lineRule="auto"/>
        <w:ind w:firstLine="709"/>
        <w:jc w:val="both"/>
      </w:pPr>
      <w:r>
        <w:t>Над колоннами – шатры,</w:t>
      </w:r>
    </w:p>
    <w:p w:rsidR="00B03924" w:rsidRDefault="00B03924" w:rsidP="00C014AA">
      <w:pPr>
        <w:spacing w:line="360" w:lineRule="auto"/>
        <w:ind w:firstLine="709"/>
        <w:jc w:val="both"/>
      </w:pPr>
      <w:r>
        <w:t>Под колоннами – ковры.</w:t>
      </w:r>
    </w:p>
    <w:p w:rsidR="00B03924" w:rsidRDefault="00B03924" w:rsidP="00C014AA">
      <w:pPr>
        <w:spacing w:line="360" w:lineRule="auto"/>
        <w:ind w:firstLine="709"/>
        <w:jc w:val="both"/>
      </w:pPr>
      <w:r>
        <w:t>Там живут и на коврах,</w:t>
      </w:r>
    </w:p>
    <w:p w:rsidR="00B03924" w:rsidRDefault="00B03924" w:rsidP="00C014AA">
      <w:pPr>
        <w:spacing w:line="360" w:lineRule="auto"/>
        <w:ind w:firstLine="709"/>
        <w:jc w:val="both"/>
      </w:pPr>
      <w:r>
        <w:t>На колоннах и в шатрах. (Лес)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</w:t>
      </w:r>
      <w:r w:rsidRPr="005D59DB">
        <w:rPr>
          <w:i/>
        </w:rPr>
        <w:t>Как вы догадались? Что сравнивается в загадке с колоннами, шатрами, коврами?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>(Ответы детей: стволы деревьев, кроны деревьев, трава.)</w:t>
      </w:r>
    </w:p>
    <w:p w:rsidR="00B03924" w:rsidRPr="005D59DB" w:rsidRDefault="00B03924" w:rsidP="00C014AA">
      <w:pPr>
        <w:spacing w:line="360" w:lineRule="auto"/>
        <w:ind w:firstLine="709"/>
        <w:jc w:val="both"/>
        <w:rPr>
          <w:b/>
        </w:rPr>
      </w:pPr>
      <w:r w:rsidRPr="005D59DB">
        <w:rPr>
          <w:b/>
        </w:rPr>
        <w:t>2. Мотивация учебной деятельности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</w:t>
      </w:r>
      <w:r w:rsidRPr="005D59DB">
        <w:rPr>
          <w:i/>
        </w:rPr>
        <w:t>Сегодня мы отправимся в лес и познакомимся с теми, кто живет на коврах, в колоннах и шатрах. Узнаем</w:t>
      </w:r>
      <w:r>
        <w:rPr>
          <w:i/>
        </w:rPr>
        <w:t>,</w:t>
      </w:r>
      <w:r w:rsidRPr="005D59DB">
        <w:rPr>
          <w:i/>
        </w:rPr>
        <w:t xml:space="preserve"> как правильно вести себя в лесу, чтобы не навредить его обитателям.</w:t>
      </w:r>
    </w:p>
    <w:p w:rsidR="00B03924" w:rsidRPr="005D59DB" w:rsidRDefault="00B03924" w:rsidP="00C014AA">
      <w:pPr>
        <w:spacing w:line="360" w:lineRule="auto"/>
        <w:ind w:firstLine="709"/>
        <w:jc w:val="both"/>
        <w:rPr>
          <w:b/>
        </w:rPr>
      </w:pPr>
      <w:r w:rsidRPr="005D59DB">
        <w:rPr>
          <w:b/>
        </w:rPr>
        <w:t>3. Актуализация знаний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Работа в малых группах по 3-4 человека.  Каждая группа получает карточки-загадки. </w:t>
      </w:r>
      <w:r w:rsidRPr="0056180B">
        <w:t xml:space="preserve">По описанию </w:t>
      </w:r>
      <w:r>
        <w:t>нужно</w:t>
      </w:r>
      <w:r w:rsidRPr="0056180B">
        <w:t xml:space="preserve"> догадаться, о каком животном идет речь</w:t>
      </w:r>
      <w:r>
        <w:t>. После совместного обсуждения</w:t>
      </w:r>
      <w:r w:rsidRPr="0056180B">
        <w:t xml:space="preserve"> записать свой ответ в кроссворде. (</w:t>
      </w:r>
      <w:r>
        <w:t>К</w:t>
      </w:r>
      <w:r w:rsidRPr="0056180B">
        <w:t>россворд выведен на доску</w:t>
      </w:r>
      <w:r>
        <w:t>.</w:t>
      </w:r>
      <w:r w:rsidRPr="0056180B">
        <w:t>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 w:rsidRPr="0056180B">
        <w:rPr>
          <w:b/>
        </w:rPr>
        <w:t>Карточка</w:t>
      </w:r>
      <w:r>
        <w:rPr>
          <w:b/>
        </w:rPr>
        <w:t xml:space="preserve"> </w:t>
      </w:r>
      <w:r w:rsidRPr="0056180B">
        <w:rPr>
          <w:b/>
        </w:rPr>
        <w:t xml:space="preserve">1 </w:t>
      </w:r>
    </w:p>
    <w:p w:rsidR="00B03924" w:rsidRDefault="00B03924" w:rsidP="00C014AA">
      <w:pPr>
        <w:spacing w:line="360" w:lineRule="auto"/>
        <w:ind w:firstLine="709"/>
        <w:jc w:val="both"/>
      </w:pPr>
      <w:r>
        <w:t>Это самое многочисленное семейство в змеином царстве. На голове два жёлтых пятна. Эта змея не ядовитая. (Уж)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Карточка 2</w:t>
      </w:r>
    </w:p>
    <w:p w:rsidR="00B03924" w:rsidRDefault="00B03924" w:rsidP="00C014AA">
      <w:pPr>
        <w:spacing w:line="360" w:lineRule="auto"/>
        <w:ind w:firstLine="709"/>
        <w:jc w:val="both"/>
      </w:pPr>
      <w:r>
        <w:t>Я – хитрая и умная. Как начну мышковать, ни одна мышка не спрячется от меня. Хвост пушистый мне в этом помогает, следы заметает. (Лиса)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Карточка 3</w:t>
      </w:r>
    </w:p>
    <w:p w:rsidR="00B03924" w:rsidRDefault="00B03924" w:rsidP="00C014AA">
      <w:pPr>
        <w:spacing w:line="360" w:lineRule="auto"/>
        <w:ind w:firstLine="709"/>
        <w:jc w:val="both"/>
      </w:pPr>
      <w:r>
        <w:t>В стае серый, словно тень,</w:t>
      </w:r>
    </w:p>
    <w:p w:rsidR="00B03924" w:rsidRDefault="00B03924" w:rsidP="00C014AA">
      <w:pPr>
        <w:spacing w:line="360" w:lineRule="auto"/>
        <w:ind w:firstLine="709"/>
        <w:jc w:val="both"/>
      </w:pPr>
      <w:r>
        <w:t>Рыщет по лесу. Лишь день</w:t>
      </w:r>
    </w:p>
    <w:p w:rsidR="00B03924" w:rsidRDefault="00B03924" w:rsidP="00C014AA">
      <w:pPr>
        <w:spacing w:line="360" w:lineRule="auto"/>
        <w:ind w:firstLine="709"/>
        <w:jc w:val="both"/>
      </w:pPr>
      <w:r>
        <w:t>Тихо склонится к закату,</w:t>
      </w:r>
    </w:p>
    <w:p w:rsidR="00B03924" w:rsidRDefault="00B03924" w:rsidP="00C014AA">
      <w:pPr>
        <w:spacing w:line="360" w:lineRule="auto"/>
        <w:ind w:firstLine="709"/>
        <w:jc w:val="both"/>
      </w:pPr>
      <w:r>
        <w:t>Он начнёт петь серенаду!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Разлетится песнь как вести! – </w:t>
      </w:r>
    </w:p>
    <w:p w:rsidR="00B03924" w:rsidRDefault="00B03924" w:rsidP="00C014AA">
      <w:pPr>
        <w:spacing w:line="360" w:lineRule="auto"/>
        <w:ind w:firstLine="709"/>
        <w:jc w:val="both"/>
      </w:pPr>
      <w:r>
        <w:t>Вмиг замрёт вся жизнь на месте:</w:t>
      </w:r>
    </w:p>
    <w:p w:rsidR="00B03924" w:rsidRDefault="00B03924" w:rsidP="00C014AA">
      <w:pPr>
        <w:spacing w:line="360" w:lineRule="auto"/>
        <w:ind w:firstLine="709"/>
        <w:jc w:val="both"/>
      </w:pPr>
      <w:r>
        <w:t>Заяц в поле не бежит –</w:t>
      </w:r>
    </w:p>
    <w:p w:rsidR="00B03924" w:rsidRDefault="00B03924" w:rsidP="00C014AA">
      <w:pPr>
        <w:spacing w:line="360" w:lineRule="auto"/>
        <w:ind w:firstLine="709"/>
        <w:jc w:val="both"/>
      </w:pPr>
      <w:r>
        <w:t>Под кустом сидит, дрожит!</w:t>
      </w:r>
    </w:p>
    <w:p w:rsidR="00B03924" w:rsidRDefault="00B03924" w:rsidP="00C014AA">
      <w:pPr>
        <w:spacing w:line="360" w:lineRule="auto"/>
        <w:ind w:firstLine="709"/>
        <w:jc w:val="both"/>
      </w:pPr>
      <w:r>
        <w:t>И олень, и даже мыши</w:t>
      </w:r>
    </w:p>
    <w:p w:rsidR="00B03924" w:rsidRDefault="00B03924" w:rsidP="00C014AA">
      <w:pPr>
        <w:spacing w:line="360" w:lineRule="auto"/>
        <w:ind w:firstLine="709"/>
        <w:jc w:val="both"/>
      </w:pPr>
      <w:r>
        <w:t>Ночь не спят, коль с ветром слышат</w:t>
      </w:r>
    </w:p>
    <w:p w:rsidR="00B03924" w:rsidRDefault="00B03924" w:rsidP="00C014AA">
      <w:pPr>
        <w:spacing w:line="360" w:lineRule="auto"/>
        <w:ind w:firstLine="709"/>
        <w:jc w:val="both"/>
      </w:pPr>
      <w:r>
        <w:t>Долетевшую волну –</w:t>
      </w:r>
    </w:p>
    <w:p w:rsidR="00B03924" w:rsidRDefault="00B03924" w:rsidP="00C014AA">
      <w:pPr>
        <w:spacing w:line="360" w:lineRule="auto"/>
        <w:ind w:firstLine="709"/>
        <w:jc w:val="both"/>
      </w:pPr>
      <w:r>
        <w:t>Вой протяжный на Луну!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Кто же это? Отгадай.  </w:t>
      </w:r>
    </w:p>
    <w:p w:rsidR="00B03924" w:rsidRDefault="00B03924" w:rsidP="00C014AA">
      <w:pPr>
        <w:spacing w:line="360" w:lineRule="auto"/>
        <w:ind w:firstLine="709"/>
        <w:jc w:val="both"/>
      </w:pPr>
      <w:r>
        <w:t>И кроссворд наш разгадай! (Волк)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 w:rsidRPr="0056180B">
        <w:rPr>
          <w:b/>
        </w:rPr>
        <w:t>Карточка 4</w:t>
      </w:r>
    </w:p>
    <w:p w:rsidR="00B03924" w:rsidRDefault="00B03924" w:rsidP="00C014AA">
      <w:pPr>
        <w:spacing w:line="360" w:lineRule="auto"/>
        <w:ind w:firstLine="709"/>
        <w:jc w:val="both"/>
      </w:pPr>
      <w:r>
        <w:t>Солнца яркого боится.</w:t>
      </w:r>
    </w:p>
    <w:p w:rsidR="00B03924" w:rsidRDefault="00B03924" w:rsidP="00C014AA">
      <w:pPr>
        <w:spacing w:line="360" w:lineRule="auto"/>
        <w:ind w:firstLine="709"/>
        <w:jc w:val="both"/>
      </w:pPr>
      <w:r>
        <w:t>Ночью – хищник эта птица.</w:t>
      </w:r>
    </w:p>
    <w:p w:rsidR="00B03924" w:rsidRDefault="00B03924" w:rsidP="00C014AA">
      <w:pPr>
        <w:spacing w:line="360" w:lineRule="auto"/>
        <w:ind w:firstLine="709"/>
        <w:jc w:val="both"/>
      </w:pPr>
      <w:r>
        <w:t>Появляется ночами.</w:t>
      </w:r>
    </w:p>
    <w:p w:rsidR="00B03924" w:rsidRDefault="00B03924" w:rsidP="00C014AA">
      <w:pPr>
        <w:spacing w:line="360" w:lineRule="auto"/>
        <w:ind w:firstLine="709"/>
        <w:jc w:val="both"/>
      </w:pPr>
      <w:r>
        <w:t>Где её мы повстречаем? –</w:t>
      </w:r>
    </w:p>
    <w:p w:rsidR="00B03924" w:rsidRDefault="00B03924" w:rsidP="00C014AA">
      <w:pPr>
        <w:spacing w:line="360" w:lineRule="auto"/>
        <w:ind w:firstLine="709"/>
        <w:jc w:val="both"/>
      </w:pPr>
      <w:r>
        <w:t>На суку в лесу  сидит,</w:t>
      </w:r>
    </w:p>
    <w:p w:rsidR="00B03924" w:rsidRDefault="00B03924" w:rsidP="00C014AA">
      <w:pPr>
        <w:spacing w:line="360" w:lineRule="auto"/>
        <w:ind w:firstLine="709"/>
        <w:jc w:val="both"/>
      </w:pPr>
      <w:r>
        <w:t>Зорко мышек сторожит. (Сова)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 w:rsidRPr="0056180B">
        <w:rPr>
          <w:b/>
        </w:rPr>
        <w:t>Карточка 5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Я – пернатый обитатель леса. Редкий человек, хотя бы раз в жизни гулявший по лесу, может сказать, что не слышал моей барабанной дроби. Меня  называют лесным доктором за то, что я защищаю деревья от вредителей. 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Карточка 6</w:t>
      </w:r>
    </w:p>
    <w:p w:rsidR="00B03924" w:rsidRDefault="00B03924" w:rsidP="00C014AA">
      <w:pPr>
        <w:spacing w:line="360" w:lineRule="auto"/>
        <w:ind w:firstLine="709"/>
        <w:jc w:val="both"/>
      </w:pPr>
      <w:r>
        <w:t>Этот грызун очень похож на белку, только шубка у него полосатая.  Хорошо лазает по деревьям и прыгает. Свою нору обычно устраивает под старым пнёт или деревом.  (Бурундук)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Карточка 7</w:t>
      </w:r>
    </w:p>
    <w:p w:rsidR="00B03924" w:rsidRDefault="00B03924" w:rsidP="00C014AA">
      <w:pPr>
        <w:spacing w:line="360" w:lineRule="auto"/>
        <w:ind w:firstLine="709"/>
        <w:jc w:val="both"/>
      </w:pPr>
      <w:r>
        <w:t>«Пятнистая хищница, леса гроза,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  На ушках по кисточке, злые глаза.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  Живёт она в тёмной чащобе лесной</w:t>
      </w:r>
    </w:p>
    <w:p w:rsidR="00B03924" w:rsidRDefault="00B03924" w:rsidP="00C014AA">
      <w:pPr>
        <w:spacing w:line="360" w:lineRule="auto"/>
        <w:ind w:firstLine="709"/>
        <w:jc w:val="both"/>
      </w:pPr>
      <w:r>
        <w:t xml:space="preserve">  И лучше её обходить стороной. (Рысь)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 w:rsidRPr="0056180B">
        <w:rPr>
          <w:b/>
        </w:rPr>
        <w:t>Карточка 8</w:t>
      </w:r>
    </w:p>
    <w:p w:rsidR="00B03924" w:rsidRDefault="00B03924" w:rsidP="00C014AA">
      <w:pPr>
        <w:spacing w:line="360" w:lineRule="auto"/>
        <w:ind w:firstLine="709"/>
        <w:jc w:val="both"/>
      </w:pPr>
      <w:r>
        <w:t>Это насекомое – добросовестный труженик. Он способен переносить тяжести, во много раз превышающие вес и размеры собственного тела. Всё время несёт в свой дом сосновые иглы, веточки, мох, листья. Это насекомое уничтожает вредителей леса. (Муравей)</w:t>
      </w:r>
    </w:p>
    <w:p w:rsidR="00B03924" w:rsidRDefault="00B03924" w:rsidP="00C014AA">
      <w:pPr>
        <w:spacing w:line="360" w:lineRule="auto"/>
        <w:ind w:firstLine="709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184.5pt;height:159.75pt;visibility:visible">
            <v:imagedata r:id="rId6" o:title=""/>
          </v:shape>
        </w:pic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b/>
        </w:rPr>
      </w:pPr>
      <w:r w:rsidRPr="0056180B">
        <w:rPr>
          <w:b/>
        </w:rPr>
        <w:t xml:space="preserve">4. </w:t>
      </w:r>
      <w:r>
        <w:rPr>
          <w:b/>
        </w:rPr>
        <w:t>Первичное усвоение новых знаний</w:t>
      </w:r>
    </w:p>
    <w:p w:rsidR="00B03924" w:rsidRPr="0056180B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</w:t>
      </w:r>
      <w:r w:rsidRPr="0056180B">
        <w:rPr>
          <w:i/>
        </w:rPr>
        <w:t>Посмотрите на кроссворд.</w:t>
      </w:r>
      <w:r>
        <w:rPr>
          <w:i/>
        </w:rPr>
        <w:t xml:space="preserve"> </w:t>
      </w:r>
      <w:r w:rsidRPr="0056180B">
        <w:rPr>
          <w:i/>
        </w:rPr>
        <w:t>Какое слово получилось в выделенном вертикальном столбце?</w:t>
      </w:r>
    </w:p>
    <w:p w:rsidR="00B03924" w:rsidRDefault="00B03924" w:rsidP="00C014AA">
      <w:pPr>
        <w:spacing w:line="360" w:lineRule="auto"/>
        <w:ind w:firstLine="709"/>
        <w:jc w:val="both"/>
      </w:pPr>
      <w:r>
        <w:t>(Дети читают слово «животные».)</w:t>
      </w:r>
    </w:p>
    <w:p w:rsidR="00B03924" w:rsidRPr="00897271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</w:t>
      </w:r>
      <w:r w:rsidRPr="0056180B">
        <w:rPr>
          <w:i/>
        </w:rPr>
        <w:t>Правильно, мы должны хорошо запомнить, что все плавающие, бегающие, ползающие, летающие живые существа – животные.</w:t>
      </w:r>
      <w:r>
        <w:rPr>
          <w:i/>
        </w:rPr>
        <w:t xml:space="preserve">  </w:t>
      </w:r>
      <w:r w:rsidRPr="00897271">
        <w:rPr>
          <w:i/>
        </w:rPr>
        <w:t xml:space="preserve">Внимательно рассмотрите таблицу: 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 w:rsidRPr="00897271">
        <w:rPr>
          <w:i/>
        </w:rPr>
        <w:t>ГРУППЫ ЖИВОТНЫХ</w:t>
      </w:r>
    </w:p>
    <w:p w:rsidR="00B03924" w:rsidRDefault="00B03924" w:rsidP="00C014AA">
      <w:pPr>
        <w:spacing w:line="360" w:lineRule="auto"/>
        <w:ind w:firstLine="709"/>
        <w:jc w:val="both"/>
        <w:rPr>
          <w:i/>
          <w:noProof/>
        </w:rPr>
      </w:pPr>
    </w:p>
    <w:tbl>
      <w:tblPr>
        <w:tblStyle w:val="TableGrid"/>
        <w:tblW w:w="0" w:type="auto"/>
        <w:tblInd w:w="468" w:type="dxa"/>
        <w:tblLook w:val="01E0"/>
      </w:tblPr>
      <w:tblGrid>
        <w:gridCol w:w="2287"/>
        <w:gridCol w:w="2235"/>
        <w:gridCol w:w="2138"/>
      </w:tblGrid>
      <w:tr w:rsidR="00B03924" w:rsidTr="0009462F">
        <w:trPr>
          <w:trHeight w:val="454"/>
        </w:trPr>
        <w:tc>
          <w:tcPr>
            <w:tcW w:w="2287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  <w:b/>
              </w:rPr>
            </w:pPr>
            <w:r w:rsidRPr="0009462F">
              <w:rPr>
                <w:rFonts w:eastAsia="Calibri"/>
                <w:b/>
              </w:rPr>
              <w:t>Название группы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  <w:b/>
              </w:rPr>
            </w:pPr>
            <w:r w:rsidRPr="0009462F">
              <w:rPr>
                <w:rFonts w:eastAsia="Calibri"/>
                <w:b/>
              </w:rPr>
              <w:t>Количество ног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  <w:b/>
              </w:rPr>
            </w:pPr>
            <w:r w:rsidRPr="0009462F">
              <w:rPr>
                <w:rFonts w:eastAsia="Calibri"/>
                <w:b/>
              </w:rPr>
              <w:t>Покровы</w:t>
            </w:r>
          </w:p>
        </w:tc>
      </w:tr>
      <w:tr w:rsidR="00B03924" w:rsidTr="0009462F">
        <w:trPr>
          <w:trHeight w:val="441"/>
        </w:trPr>
        <w:tc>
          <w:tcPr>
            <w:tcW w:w="2287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Звери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 ноги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шерсть</w:t>
            </w:r>
          </w:p>
        </w:tc>
      </w:tr>
      <w:tr w:rsidR="00B03924" w:rsidTr="0009462F">
        <w:trPr>
          <w:trHeight w:val="454"/>
        </w:trPr>
        <w:tc>
          <w:tcPr>
            <w:tcW w:w="2287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Птицы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 ноги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перья</w:t>
            </w:r>
          </w:p>
        </w:tc>
      </w:tr>
      <w:tr w:rsidR="00B03924" w:rsidTr="0009462F">
        <w:trPr>
          <w:trHeight w:val="466"/>
        </w:trPr>
        <w:tc>
          <w:tcPr>
            <w:tcW w:w="2287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Рыбы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плавники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чешуя</w:t>
            </w:r>
          </w:p>
        </w:tc>
      </w:tr>
      <w:tr w:rsidR="00B03924" w:rsidTr="0009462F">
        <w:trPr>
          <w:trHeight w:val="466"/>
        </w:trPr>
        <w:tc>
          <w:tcPr>
            <w:tcW w:w="2287" w:type="dxa"/>
          </w:tcPr>
          <w:p w:rsidR="00B03924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Насекомые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 ног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</w:p>
        </w:tc>
      </w:tr>
      <w:tr w:rsidR="00B03924" w:rsidTr="0009462F">
        <w:trPr>
          <w:trHeight w:val="466"/>
        </w:trPr>
        <w:tc>
          <w:tcPr>
            <w:tcW w:w="2287" w:type="dxa"/>
          </w:tcPr>
          <w:p w:rsidR="00B03924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Земноводные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 ноги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голая кожа</w:t>
            </w:r>
          </w:p>
        </w:tc>
      </w:tr>
      <w:tr w:rsidR="00B03924" w:rsidTr="0009462F">
        <w:trPr>
          <w:trHeight w:val="466"/>
        </w:trPr>
        <w:tc>
          <w:tcPr>
            <w:tcW w:w="2287" w:type="dxa"/>
          </w:tcPr>
          <w:p w:rsidR="00B03924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Пресмыкающиеся</w:t>
            </w:r>
          </w:p>
        </w:tc>
        <w:tc>
          <w:tcPr>
            <w:tcW w:w="2235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 ноги или нет ног</w:t>
            </w:r>
          </w:p>
        </w:tc>
        <w:tc>
          <w:tcPr>
            <w:tcW w:w="2138" w:type="dxa"/>
          </w:tcPr>
          <w:p w:rsidR="00B03924" w:rsidRPr="0009462F" w:rsidRDefault="00B03924" w:rsidP="00C014AA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роговые чешуйки</w:t>
            </w:r>
          </w:p>
        </w:tc>
      </w:tr>
    </w:tbl>
    <w:p w:rsidR="00B03924" w:rsidRPr="00897271" w:rsidRDefault="00B03924" w:rsidP="00C014AA">
      <w:pPr>
        <w:spacing w:line="360" w:lineRule="auto"/>
        <w:ind w:firstLine="709"/>
        <w:jc w:val="both"/>
        <w:rPr>
          <w:i/>
        </w:rPr>
      </w:pPr>
    </w:p>
    <w:p w:rsidR="00B03924" w:rsidRPr="00897271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>У: Звери, птицы, рыбы, насекомые</w:t>
      </w:r>
      <w:r w:rsidRPr="00897271">
        <w:rPr>
          <w:i/>
        </w:rPr>
        <w:t>, земноводные, пресмыкающиеся – это животные. Они живут,  т.</w:t>
      </w:r>
      <w:r>
        <w:rPr>
          <w:i/>
        </w:rPr>
        <w:t xml:space="preserve"> </w:t>
      </w:r>
      <w:r w:rsidRPr="00897271">
        <w:rPr>
          <w:i/>
        </w:rPr>
        <w:t>е.  передвигаются, дышат, дают потомство, развиваются и умирают.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</w:t>
      </w:r>
      <w:r w:rsidRPr="00897271">
        <w:rPr>
          <w:i/>
        </w:rPr>
        <w:t>Животные (каждый по-своему) приспосабливается к жизни в лесу. Внешний вид птиц, зверей и других животн</w:t>
      </w:r>
      <w:r>
        <w:rPr>
          <w:i/>
        </w:rPr>
        <w:t>ых позволяет им быть незаметными</w:t>
      </w:r>
      <w:r w:rsidRPr="00897271">
        <w:rPr>
          <w:i/>
        </w:rPr>
        <w:t xml:space="preserve"> среди растений леса. Но порой самую грозную опасность представляет для животных человек.</w:t>
      </w:r>
    </w:p>
    <w:p w:rsidR="00B03924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 xml:space="preserve">Просмотр </w:t>
      </w:r>
      <w:r w:rsidRPr="00673B86">
        <w:rPr>
          <w:b/>
        </w:rPr>
        <w:t xml:space="preserve"> видеосюжет</w:t>
      </w:r>
      <w:r>
        <w:rPr>
          <w:b/>
        </w:rPr>
        <w:t>а «Береги животных»</w:t>
      </w:r>
    </w:p>
    <w:p w:rsidR="00B03924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 xml:space="preserve">5. </w:t>
      </w:r>
      <w:r w:rsidRPr="00E01C92">
        <w:rPr>
          <w:b/>
        </w:rPr>
        <w:t>Первичная проверка понимания</w:t>
      </w:r>
    </w:p>
    <w:p w:rsidR="00B03924" w:rsidRDefault="00B03924" w:rsidP="00C014AA">
      <w:pPr>
        <w:spacing w:line="360" w:lineRule="auto"/>
        <w:ind w:firstLine="709"/>
        <w:jc w:val="both"/>
      </w:pPr>
      <w:r>
        <w:t>Обсуждение просмотренного видеосюжета.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 xml:space="preserve">У: Ребята, каких животных вы увидели в этом фильме? </w:t>
      </w:r>
    </w:p>
    <w:p w:rsidR="00B03924" w:rsidRDefault="00B03924" w:rsidP="00C014AA">
      <w:pPr>
        <w:spacing w:line="360" w:lineRule="auto"/>
        <w:ind w:firstLine="709"/>
        <w:jc w:val="both"/>
      </w:pPr>
      <w:r w:rsidRPr="00E01C92">
        <w:t xml:space="preserve">( </w:t>
      </w:r>
      <w:r>
        <w:t>Дети перечисляют увиденных животных.)</w:t>
      </w:r>
    </w:p>
    <w:p w:rsidR="00B03924" w:rsidRDefault="00B03924" w:rsidP="00C014AA">
      <w:pPr>
        <w:spacing w:line="360" w:lineRule="auto"/>
        <w:ind w:firstLine="709"/>
        <w:jc w:val="both"/>
        <w:rPr>
          <w:i/>
        </w:rPr>
      </w:pPr>
      <w:r>
        <w:rPr>
          <w:i/>
        </w:rPr>
        <w:t>У: Как должен вести себя человек в лесу?</w:t>
      </w:r>
    </w:p>
    <w:p w:rsidR="00B03924" w:rsidRDefault="00B03924" w:rsidP="00C014AA">
      <w:pPr>
        <w:spacing w:line="360" w:lineRule="auto"/>
        <w:ind w:firstLine="709"/>
        <w:jc w:val="both"/>
      </w:pPr>
      <w:r>
        <w:t>(Человек должен вести себя осторожно, чтобы не навредить животным леса.)</w:t>
      </w:r>
    </w:p>
    <w:p w:rsidR="00B03924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6. Первичное закрепление</w:t>
      </w:r>
    </w:p>
    <w:p w:rsidR="00B03924" w:rsidRDefault="00B03924" w:rsidP="00C014AA">
      <w:pPr>
        <w:spacing w:line="360" w:lineRule="auto"/>
        <w:ind w:firstLine="709"/>
        <w:jc w:val="both"/>
      </w:pPr>
      <w:r w:rsidRPr="00E01C92">
        <w:t>Сюжетная игра «Расскажу вам о себе»</w:t>
      </w:r>
      <w:r>
        <w:t xml:space="preserve"> по мотивам просмотренного видеосюжета. Класс делится на команды «Звери», «Птицы», «Земноводные», «Насекомые». Дети берут на себя роли животных, которые встретились в видеосюжете,  и от первого лица рассказывают об их особенностях. В своем представлении каждая команда должна хотя бы раз использовать слово «животное». </w:t>
      </w:r>
    </w:p>
    <w:p w:rsidR="00B03924" w:rsidRPr="004923D5" w:rsidRDefault="00B03924" w:rsidP="00C014AA">
      <w:pPr>
        <w:spacing w:line="360" w:lineRule="auto"/>
        <w:ind w:firstLine="709"/>
        <w:jc w:val="both"/>
        <w:rPr>
          <w:b/>
        </w:rPr>
      </w:pPr>
      <w:r w:rsidRPr="004923D5">
        <w:rPr>
          <w:b/>
        </w:rPr>
        <w:t>Примерные ответы детей</w:t>
      </w:r>
    </w:p>
    <w:p w:rsidR="00B03924" w:rsidRDefault="00B03924" w:rsidP="00C014AA">
      <w:pPr>
        <w:spacing w:line="360" w:lineRule="auto"/>
        <w:ind w:firstLine="709"/>
        <w:jc w:val="both"/>
      </w:pPr>
      <w:r>
        <w:t>Команда «Звери»</w:t>
      </w:r>
    </w:p>
    <w:p w:rsidR="00B03924" w:rsidRDefault="00B03924" w:rsidP="00C014AA">
      <w:pPr>
        <w:spacing w:line="360" w:lineRule="auto"/>
        <w:ind w:firstLine="709"/>
        <w:jc w:val="both"/>
      </w:pPr>
      <w:r>
        <w:t>«Я – ёжик, самое колючее животное леса. А иголки мне нужны для того, чтобы защититься от врагов. Я – дикий зверь. Меня нельзя брать домой и кормить колбасой».</w:t>
      </w:r>
    </w:p>
    <w:p w:rsidR="00B03924" w:rsidRDefault="00B03924" w:rsidP="00C014AA">
      <w:pPr>
        <w:spacing w:line="360" w:lineRule="auto"/>
        <w:ind w:firstLine="709"/>
        <w:jc w:val="both"/>
      </w:pPr>
      <w:r>
        <w:t>Команда «Птицы»</w:t>
      </w:r>
      <w:bookmarkStart w:id="0" w:name="_GoBack"/>
      <w:bookmarkEnd w:id="0"/>
    </w:p>
    <w:p w:rsidR="00B03924" w:rsidRDefault="00B03924" w:rsidP="00C014AA">
      <w:pPr>
        <w:spacing w:line="360" w:lineRule="auto"/>
        <w:ind w:firstLine="709"/>
        <w:jc w:val="both"/>
      </w:pPr>
      <w:r>
        <w:t>« Я – скворец. Если ты увидишь птенца, не трогай его. Мы, его родители, рядом. Просто ты нас не видишь. Не бери птенчика домой и не касайся его руками.  В домашних условиях он может заболеть и даже погибнуть, ведь мы – лесные животные. Обходи наши гнёзда стороной. Будь деликатным, не вмешивайся в нашу жизнь».</w:t>
      </w:r>
    </w:p>
    <w:p w:rsidR="00B03924" w:rsidRDefault="00B03924" w:rsidP="00C014AA">
      <w:pPr>
        <w:spacing w:line="360" w:lineRule="auto"/>
        <w:ind w:firstLine="709"/>
        <w:jc w:val="both"/>
      </w:pPr>
      <w:r>
        <w:t>Команда «Земноводные»</w:t>
      </w:r>
    </w:p>
    <w:p w:rsidR="00B03924" w:rsidRDefault="00B03924" w:rsidP="00C014AA">
      <w:pPr>
        <w:spacing w:line="360" w:lineRule="auto"/>
        <w:ind w:firstLine="709"/>
        <w:jc w:val="both"/>
      </w:pPr>
      <w:r>
        <w:t>«Я – лягушка, а я – ящерица. Не лови меня. Даже в древние времена люди уважали этих  животных.  Лучше наблюдай за мной со стороны. Ты можешь узнать много интересного!»</w:t>
      </w:r>
    </w:p>
    <w:p w:rsidR="00B03924" w:rsidRDefault="00B03924" w:rsidP="00C014AA">
      <w:pPr>
        <w:spacing w:line="360" w:lineRule="auto"/>
        <w:ind w:firstLine="709"/>
        <w:jc w:val="both"/>
      </w:pPr>
      <w:r>
        <w:t>Команда «Насекомые»</w:t>
      </w:r>
    </w:p>
    <w:p w:rsidR="00B03924" w:rsidRDefault="00B03924" w:rsidP="00C014AA">
      <w:pPr>
        <w:spacing w:line="360" w:lineRule="auto"/>
        <w:ind w:firstLine="709"/>
        <w:jc w:val="both"/>
      </w:pPr>
      <w:r>
        <w:t>«Я – муравей. Ты, конечно, видел меня в лесу не раз. Я – очень трудолюбивое животное. Целыми днями я строю дом-муравейник. Не ломай его! Если муравьи погибнут, то деревья останутся без защиты, ведь мы уничтожаем вредителей».</w:t>
      </w:r>
    </w:p>
    <w:p w:rsidR="00B03924" w:rsidRDefault="00B03924" w:rsidP="00C014AA">
      <w:pPr>
        <w:spacing w:line="360" w:lineRule="auto"/>
        <w:ind w:firstLine="709"/>
        <w:jc w:val="both"/>
        <w:rPr>
          <w:b/>
        </w:rPr>
      </w:pPr>
      <w:r>
        <w:rPr>
          <w:b/>
        </w:rPr>
        <w:t>7. Рефлексия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8"/>
        <w:gridCol w:w="3687"/>
      </w:tblGrid>
      <w:tr w:rsidR="00B03924" w:rsidTr="0009462F">
        <w:trPr>
          <w:trHeight w:val="368"/>
        </w:trPr>
        <w:tc>
          <w:tcPr>
            <w:tcW w:w="3348" w:type="dxa"/>
          </w:tcPr>
          <w:p w:rsidR="00B03924" w:rsidRPr="00D907E0" w:rsidRDefault="00B03924" w:rsidP="00D907E0">
            <w:pPr>
              <w:spacing w:line="360" w:lineRule="auto"/>
              <w:jc w:val="both"/>
            </w:pPr>
            <w:r w:rsidRPr="00D907E0">
              <w:rPr>
                <w:sz w:val="22"/>
                <w:szCs w:val="22"/>
              </w:rPr>
              <w:t>Сегодня я узнал…</w:t>
            </w:r>
          </w:p>
        </w:tc>
        <w:tc>
          <w:tcPr>
            <w:tcW w:w="3687" w:type="dxa"/>
          </w:tcPr>
          <w:p w:rsidR="00B03924" w:rsidRPr="00D907E0" w:rsidRDefault="00B03924" w:rsidP="00D907E0">
            <w:pPr>
              <w:spacing w:line="360" w:lineRule="auto"/>
              <w:jc w:val="both"/>
            </w:pPr>
            <w:r w:rsidRPr="00D907E0">
              <w:rPr>
                <w:sz w:val="22"/>
                <w:szCs w:val="22"/>
              </w:rPr>
              <w:t>Для меня было открытием, что…</w:t>
            </w:r>
          </w:p>
        </w:tc>
      </w:tr>
      <w:tr w:rsidR="00B03924" w:rsidTr="0009462F">
        <w:trPr>
          <w:trHeight w:val="231"/>
        </w:trPr>
        <w:tc>
          <w:tcPr>
            <w:tcW w:w="3348" w:type="dxa"/>
          </w:tcPr>
          <w:p w:rsidR="00B03924" w:rsidRPr="00D907E0" w:rsidRDefault="00B03924" w:rsidP="00D907E0">
            <w:pPr>
              <w:spacing w:line="360" w:lineRule="auto"/>
              <w:jc w:val="both"/>
            </w:pPr>
            <w:r w:rsidRPr="00D907E0">
              <w:rPr>
                <w:sz w:val="22"/>
                <w:szCs w:val="22"/>
              </w:rPr>
              <w:t>Я почувствовал, что…</w:t>
            </w:r>
          </w:p>
        </w:tc>
        <w:tc>
          <w:tcPr>
            <w:tcW w:w="3687" w:type="dxa"/>
          </w:tcPr>
          <w:p w:rsidR="00B03924" w:rsidRPr="00D907E0" w:rsidRDefault="00B03924" w:rsidP="00D907E0">
            <w:pPr>
              <w:spacing w:line="360" w:lineRule="auto"/>
              <w:jc w:val="both"/>
            </w:pPr>
            <w:r w:rsidRPr="00D907E0">
              <w:rPr>
                <w:sz w:val="22"/>
                <w:szCs w:val="22"/>
              </w:rPr>
              <w:t>Я научился…</w:t>
            </w:r>
          </w:p>
        </w:tc>
      </w:tr>
    </w:tbl>
    <w:p w:rsidR="00B03924" w:rsidRDefault="00B03924" w:rsidP="00C014AA">
      <w:pPr>
        <w:spacing w:line="360" w:lineRule="auto"/>
        <w:jc w:val="both"/>
        <w:rPr>
          <w:b/>
        </w:rPr>
      </w:pPr>
    </w:p>
    <w:sectPr w:rsidR="00B03924" w:rsidSect="0054049A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924" w:rsidRDefault="00B03924" w:rsidP="000C7A35">
      <w:r>
        <w:separator/>
      </w:r>
    </w:p>
  </w:endnote>
  <w:endnote w:type="continuationSeparator" w:id="1">
    <w:p w:rsidR="00B03924" w:rsidRDefault="00B03924" w:rsidP="000C7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924" w:rsidRDefault="00B03924" w:rsidP="000C7A35">
      <w:r>
        <w:separator/>
      </w:r>
    </w:p>
  </w:footnote>
  <w:footnote w:type="continuationSeparator" w:id="1">
    <w:p w:rsidR="00B03924" w:rsidRDefault="00B03924" w:rsidP="000C7A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617"/>
    <w:rsid w:val="0005038C"/>
    <w:rsid w:val="0007328F"/>
    <w:rsid w:val="0008333D"/>
    <w:rsid w:val="0009462F"/>
    <w:rsid w:val="000A7616"/>
    <w:rsid w:val="000C41B3"/>
    <w:rsid w:val="000C7A35"/>
    <w:rsid w:val="00156620"/>
    <w:rsid w:val="002A6E7D"/>
    <w:rsid w:val="00396F63"/>
    <w:rsid w:val="00400D6D"/>
    <w:rsid w:val="004923D5"/>
    <w:rsid w:val="004E3526"/>
    <w:rsid w:val="004E44A5"/>
    <w:rsid w:val="0054049A"/>
    <w:rsid w:val="0056180B"/>
    <w:rsid w:val="00592C2E"/>
    <w:rsid w:val="005A07EB"/>
    <w:rsid w:val="005D36BB"/>
    <w:rsid w:val="005D59DB"/>
    <w:rsid w:val="00605617"/>
    <w:rsid w:val="00673B86"/>
    <w:rsid w:val="007971E4"/>
    <w:rsid w:val="007D087C"/>
    <w:rsid w:val="00897271"/>
    <w:rsid w:val="008C5A54"/>
    <w:rsid w:val="00A73139"/>
    <w:rsid w:val="00AA3CA4"/>
    <w:rsid w:val="00B03924"/>
    <w:rsid w:val="00B128DF"/>
    <w:rsid w:val="00B22CB4"/>
    <w:rsid w:val="00B47429"/>
    <w:rsid w:val="00B66EFF"/>
    <w:rsid w:val="00B768DF"/>
    <w:rsid w:val="00BD7A1F"/>
    <w:rsid w:val="00C014AA"/>
    <w:rsid w:val="00C929E7"/>
    <w:rsid w:val="00D907E0"/>
    <w:rsid w:val="00D90F98"/>
    <w:rsid w:val="00E01C92"/>
    <w:rsid w:val="00E2398F"/>
    <w:rsid w:val="00F17AAE"/>
    <w:rsid w:val="00F56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61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7313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A76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7616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0C7A3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C7A35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0C7A3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C7A35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5</Pages>
  <Words>918</Words>
  <Characters>5237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ОКРУЖАЮЩИЙ МИР  РАЗДЕЛ «ПРИРОДНЫЕ СООБЩЕСТВА»</dc:title>
  <dc:subject/>
  <dc:creator>GIGABYTE</dc:creator>
  <cp:keywords/>
  <dc:description/>
  <cp:lastModifiedBy>dimitry</cp:lastModifiedBy>
  <cp:revision>6</cp:revision>
  <dcterms:created xsi:type="dcterms:W3CDTF">2012-12-27T08:56:00Z</dcterms:created>
  <dcterms:modified xsi:type="dcterms:W3CDTF">2013-01-30T13:08:00Z</dcterms:modified>
</cp:coreProperties>
</file>