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25B4" w:rsidRPr="00E9628C" w:rsidRDefault="00E025B4" w:rsidP="00F17807">
      <w:pPr>
        <w:spacing w:after="0" w:line="240" w:lineRule="auto"/>
        <w:rPr>
          <w:rFonts w:ascii="Times New Roman" w:hAnsi="Times New Roman"/>
          <w:b/>
        </w:rPr>
      </w:pPr>
      <w:r w:rsidRPr="00E9628C">
        <w:rPr>
          <w:rFonts w:ascii="Times New Roman" w:hAnsi="Times New Roman"/>
          <w:b/>
        </w:rPr>
        <w:t>Окружающий мир</w:t>
      </w:r>
    </w:p>
    <w:p w:rsidR="00E025B4" w:rsidRPr="00E9628C" w:rsidRDefault="00E025B4" w:rsidP="00F17807">
      <w:pPr>
        <w:spacing w:after="0" w:line="240" w:lineRule="auto"/>
        <w:rPr>
          <w:rFonts w:ascii="Times New Roman" w:hAnsi="Times New Roman"/>
          <w:b/>
        </w:rPr>
      </w:pPr>
      <w:r w:rsidRPr="00E9628C">
        <w:rPr>
          <w:rFonts w:ascii="Times New Roman" w:hAnsi="Times New Roman"/>
          <w:b/>
        </w:rPr>
        <w:t>Урок объяснения нового материала в 3-м классе</w:t>
      </w:r>
    </w:p>
    <w:p w:rsidR="00E025B4" w:rsidRDefault="00E025B4" w:rsidP="00F17807">
      <w:pPr>
        <w:spacing w:after="100" w:afterAutospacing="1" w:line="240" w:lineRule="auto"/>
        <w:rPr>
          <w:rFonts w:ascii="Times New Roman" w:hAnsi="Times New Roman"/>
          <w:b/>
          <w:bCs/>
          <w:kern w:val="36"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kern w:val="36"/>
          <w:sz w:val="24"/>
          <w:szCs w:val="24"/>
          <w:lang w:eastAsia="ru-RU"/>
        </w:rPr>
        <w:t xml:space="preserve">Тема: «Зимние изменения в природе» </w:t>
      </w:r>
    </w:p>
    <w:p w:rsidR="00E025B4" w:rsidRPr="00F17807" w:rsidRDefault="00E025B4" w:rsidP="00F17807">
      <w:pPr>
        <w:spacing w:after="0" w:line="240" w:lineRule="auto"/>
        <w:rPr>
          <w:rFonts w:ascii="Times New Roman" w:hAnsi="Times New Roman"/>
          <w:b/>
          <w:bCs/>
          <w:kern w:val="36"/>
          <w:sz w:val="24"/>
          <w:szCs w:val="24"/>
          <w:lang w:eastAsia="ru-RU"/>
        </w:rPr>
      </w:pPr>
      <w:r w:rsidRPr="00E9628C">
        <w:rPr>
          <w:rFonts w:ascii="Times New Roman" w:hAnsi="Times New Roman"/>
        </w:rPr>
        <w:t>Сюжет «</w:t>
      </w:r>
      <w:r>
        <w:rPr>
          <w:rFonts w:ascii="Times New Roman" w:hAnsi="Times New Roman"/>
        </w:rPr>
        <w:t>Тонкое покрывало зимы»</w:t>
      </w:r>
    </w:p>
    <w:p w:rsidR="00E025B4" w:rsidRPr="00E9628C" w:rsidRDefault="00E025B4" w:rsidP="00F17807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Диск «Двенадцать месяцев. Зима</w:t>
      </w:r>
      <w:r w:rsidRPr="00E9628C">
        <w:rPr>
          <w:rFonts w:ascii="Times New Roman" w:hAnsi="Times New Roman"/>
        </w:rPr>
        <w:t>»</w:t>
      </w:r>
    </w:p>
    <w:p w:rsidR="00E025B4" w:rsidRPr="00E9628C" w:rsidRDefault="00E025B4" w:rsidP="00F17807">
      <w:pPr>
        <w:spacing w:after="0" w:line="240" w:lineRule="auto"/>
        <w:rPr>
          <w:rFonts w:ascii="Times New Roman" w:hAnsi="Times New Roman"/>
        </w:rPr>
      </w:pPr>
      <w:r w:rsidRPr="00E9628C">
        <w:rPr>
          <w:rFonts w:ascii="Times New Roman" w:hAnsi="Times New Roman"/>
        </w:rPr>
        <w:t>Этап урока: актуализация полученных знаний</w:t>
      </w:r>
    </w:p>
    <w:p w:rsidR="00E025B4" w:rsidRPr="00E9628C" w:rsidRDefault="00E025B4" w:rsidP="00F17807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Сюжет «Снежные кружева зимы</w:t>
      </w:r>
      <w:r w:rsidRPr="00E9628C">
        <w:rPr>
          <w:rFonts w:ascii="Times New Roman" w:hAnsi="Times New Roman"/>
        </w:rPr>
        <w:t>»</w:t>
      </w:r>
    </w:p>
    <w:p w:rsidR="00E025B4" w:rsidRPr="00E9628C" w:rsidRDefault="00E025B4" w:rsidP="00F17807">
      <w:pPr>
        <w:spacing w:after="0" w:line="240" w:lineRule="auto"/>
        <w:rPr>
          <w:rFonts w:ascii="Times New Roman" w:hAnsi="Times New Roman"/>
        </w:rPr>
      </w:pPr>
      <w:r w:rsidRPr="00E9628C">
        <w:rPr>
          <w:rFonts w:ascii="Times New Roman" w:hAnsi="Times New Roman"/>
        </w:rPr>
        <w:t>Диск «Двенадцать месяцев</w:t>
      </w:r>
      <w:r>
        <w:rPr>
          <w:rFonts w:ascii="Times New Roman" w:hAnsi="Times New Roman"/>
        </w:rPr>
        <w:t>. Зима</w:t>
      </w:r>
      <w:r w:rsidRPr="00E9628C">
        <w:rPr>
          <w:rFonts w:ascii="Times New Roman" w:hAnsi="Times New Roman"/>
        </w:rPr>
        <w:t>»</w:t>
      </w:r>
    </w:p>
    <w:p w:rsidR="00E025B4" w:rsidRPr="00D35185" w:rsidRDefault="00E025B4" w:rsidP="00F17807">
      <w:pPr>
        <w:spacing w:after="0" w:line="240" w:lineRule="auto"/>
        <w:rPr>
          <w:rFonts w:ascii="Times New Roman" w:hAnsi="Times New Roman"/>
        </w:rPr>
      </w:pPr>
      <w:r w:rsidRPr="00E9628C">
        <w:rPr>
          <w:rFonts w:ascii="Times New Roman" w:hAnsi="Times New Roman"/>
        </w:rPr>
        <w:t xml:space="preserve">Этап урока: актуализация полученных </w:t>
      </w:r>
      <w:r>
        <w:rPr>
          <w:rFonts w:ascii="Times New Roman" w:hAnsi="Times New Roman"/>
        </w:rPr>
        <w:t>знаний</w:t>
      </w:r>
    </w:p>
    <w:p w:rsidR="00E025B4" w:rsidRPr="00E9628C" w:rsidRDefault="00E025B4" w:rsidP="00F17807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Сюжет «Иней</w:t>
      </w:r>
      <w:r w:rsidRPr="00E9628C">
        <w:rPr>
          <w:rFonts w:ascii="Times New Roman" w:hAnsi="Times New Roman"/>
        </w:rPr>
        <w:t>»</w:t>
      </w:r>
    </w:p>
    <w:p w:rsidR="00E025B4" w:rsidRPr="00E9628C" w:rsidRDefault="00E025B4" w:rsidP="00F17807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Диск «Двенадцать месяцев. Зима</w:t>
      </w:r>
      <w:r w:rsidRPr="00E9628C">
        <w:rPr>
          <w:rFonts w:ascii="Times New Roman" w:hAnsi="Times New Roman"/>
        </w:rPr>
        <w:t>»</w:t>
      </w:r>
    </w:p>
    <w:p w:rsidR="00E025B4" w:rsidRPr="00E9628C" w:rsidRDefault="00E025B4" w:rsidP="00F17807">
      <w:pPr>
        <w:spacing w:after="0" w:line="240" w:lineRule="auto"/>
        <w:rPr>
          <w:rFonts w:ascii="Times New Roman" w:hAnsi="Times New Roman"/>
        </w:rPr>
      </w:pPr>
      <w:r w:rsidRPr="00E9628C">
        <w:rPr>
          <w:rFonts w:ascii="Times New Roman" w:hAnsi="Times New Roman"/>
        </w:rPr>
        <w:t>Этап урока: объяснение нового материала</w:t>
      </w:r>
    </w:p>
    <w:p w:rsidR="00E025B4" w:rsidRPr="00D35185" w:rsidRDefault="00E025B4" w:rsidP="00F17807">
      <w:pPr>
        <w:spacing w:after="0" w:line="240" w:lineRule="auto"/>
        <w:rPr>
          <w:rFonts w:ascii="Times New Roman" w:hAnsi="Times New Roman"/>
          <w:i/>
        </w:rPr>
      </w:pPr>
      <w:r w:rsidRPr="00D35185">
        <w:rPr>
          <w:rFonts w:ascii="Times New Roman" w:hAnsi="Times New Roman"/>
          <w:i/>
        </w:rPr>
        <w:t>Хлебникова Оксана Александровна, учитель начальных классов, МАОУ Домодедовская СОШ № 4 с УИОП</w:t>
      </w:r>
    </w:p>
    <w:p w:rsidR="00E025B4" w:rsidRPr="00F17807" w:rsidRDefault="00E025B4" w:rsidP="00F17807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F17807">
        <w:rPr>
          <w:rFonts w:ascii="Times New Roman" w:hAnsi="Times New Roman"/>
          <w:b/>
          <w:bCs/>
          <w:sz w:val="24"/>
          <w:szCs w:val="24"/>
          <w:lang w:eastAsia="ru-RU"/>
        </w:rPr>
        <w:t xml:space="preserve">Цель урока: </w:t>
      </w:r>
      <w:r w:rsidRPr="00F17807">
        <w:rPr>
          <w:rFonts w:ascii="Times New Roman" w:hAnsi="Times New Roman"/>
          <w:sz w:val="24"/>
          <w:szCs w:val="24"/>
          <w:lang w:eastAsia="ru-RU"/>
        </w:rPr>
        <w:t>провести наблюдения за зимними изменениями в неживой и живой природе, воспитывать бережное отношение к природе.</w:t>
      </w:r>
    </w:p>
    <w:p w:rsidR="00E025B4" w:rsidRPr="00F17807" w:rsidRDefault="00E025B4" w:rsidP="00F17807">
      <w:pPr>
        <w:spacing w:before="100" w:beforeAutospacing="1" w:after="100" w:afterAutospacing="1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Задачи урока</w:t>
      </w:r>
    </w:p>
    <w:p w:rsidR="00E025B4" w:rsidRPr="00F17807" w:rsidRDefault="00E025B4" w:rsidP="00D35185">
      <w:pPr>
        <w:spacing w:before="100" w:beforeAutospacing="1" w:after="100" w:afterAutospacing="1" w:line="240" w:lineRule="auto"/>
        <w:ind w:left="360"/>
        <w:rPr>
          <w:rFonts w:ascii="Times New Roman" w:hAnsi="Times New Roman"/>
          <w:sz w:val="24"/>
          <w:szCs w:val="24"/>
          <w:lang w:eastAsia="ru-RU"/>
        </w:rPr>
      </w:pPr>
      <w:r w:rsidRPr="00F17807">
        <w:rPr>
          <w:rFonts w:ascii="Times New Roman" w:hAnsi="Times New Roman"/>
          <w:b/>
          <w:bCs/>
          <w:sz w:val="24"/>
          <w:szCs w:val="24"/>
          <w:lang w:eastAsia="ru-RU"/>
        </w:rPr>
        <w:t xml:space="preserve">Образовательные: </w:t>
      </w:r>
      <w:r w:rsidRPr="00F17807">
        <w:rPr>
          <w:rFonts w:ascii="Times New Roman" w:hAnsi="Times New Roman"/>
          <w:sz w:val="24"/>
          <w:szCs w:val="24"/>
          <w:lang w:eastAsia="ru-RU"/>
        </w:rPr>
        <w:t>закрепление знаний о связи между неживой и живой природой, ознакомление с зимними изменениями в природе.</w:t>
      </w:r>
    </w:p>
    <w:p w:rsidR="00E025B4" w:rsidRPr="00F17807" w:rsidRDefault="00E025B4" w:rsidP="00D35185">
      <w:pPr>
        <w:spacing w:before="100" w:beforeAutospacing="1" w:after="100" w:afterAutospacing="1" w:line="240" w:lineRule="auto"/>
        <w:ind w:left="360"/>
        <w:rPr>
          <w:rFonts w:ascii="Times New Roman" w:hAnsi="Times New Roman"/>
          <w:sz w:val="24"/>
          <w:szCs w:val="24"/>
          <w:lang w:eastAsia="ru-RU"/>
        </w:rPr>
      </w:pPr>
      <w:r w:rsidRPr="00F17807">
        <w:rPr>
          <w:rFonts w:ascii="Times New Roman" w:hAnsi="Times New Roman"/>
          <w:b/>
          <w:bCs/>
          <w:sz w:val="24"/>
          <w:szCs w:val="24"/>
          <w:lang w:eastAsia="ru-RU"/>
        </w:rPr>
        <w:t xml:space="preserve">Развивающие: </w:t>
      </w:r>
      <w:r w:rsidRPr="00F17807">
        <w:rPr>
          <w:rFonts w:ascii="Times New Roman" w:hAnsi="Times New Roman"/>
          <w:sz w:val="24"/>
          <w:szCs w:val="24"/>
          <w:lang w:eastAsia="ru-RU"/>
        </w:rPr>
        <w:t>развитие наблюдательности, связной монологической речи, внимания, памяти, логического и творческого мышления.</w:t>
      </w:r>
    </w:p>
    <w:p w:rsidR="00E025B4" w:rsidRPr="00F17807" w:rsidRDefault="00E025B4" w:rsidP="00D35185">
      <w:pPr>
        <w:spacing w:before="100" w:beforeAutospacing="1" w:after="100" w:afterAutospacing="1" w:line="240" w:lineRule="auto"/>
        <w:ind w:left="360"/>
        <w:rPr>
          <w:rFonts w:ascii="Times New Roman" w:hAnsi="Times New Roman"/>
          <w:sz w:val="24"/>
          <w:szCs w:val="24"/>
          <w:lang w:eastAsia="ru-RU"/>
        </w:rPr>
      </w:pPr>
      <w:r w:rsidRPr="00F17807">
        <w:rPr>
          <w:rFonts w:ascii="Times New Roman" w:hAnsi="Times New Roman"/>
          <w:b/>
          <w:bCs/>
          <w:sz w:val="24"/>
          <w:szCs w:val="24"/>
          <w:lang w:eastAsia="ru-RU"/>
        </w:rPr>
        <w:t xml:space="preserve">Воспитательные: </w:t>
      </w:r>
      <w:r w:rsidRPr="00F17807">
        <w:rPr>
          <w:rFonts w:ascii="Times New Roman" w:hAnsi="Times New Roman"/>
          <w:sz w:val="24"/>
          <w:szCs w:val="24"/>
          <w:lang w:eastAsia="ru-RU"/>
        </w:rPr>
        <w:t>воспитание бережного отношения к природе, любознательности, чувства ответственности к окружающему миру, любви к учёбе и труду, б</w:t>
      </w:r>
      <w:r>
        <w:rPr>
          <w:rFonts w:ascii="Times New Roman" w:hAnsi="Times New Roman"/>
          <w:sz w:val="24"/>
          <w:szCs w:val="24"/>
          <w:lang w:eastAsia="ru-RU"/>
        </w:rPr>
        <w:t>ережного отношения к книге;</w:t>
      </w:r>
      <w:r w:rsidRPr="00F17807">
        <w:rPr>
          <w:rFonts w:ascii="Times New Roman" w:hAnsi="Times New Roman"/>
          <w:sz w:val="24"/>
          <w:szCs w:val="24"/>
          <w:lang w:eastAsia="ru-RU"/>
        </w:rPr>
        <w:t xml:space="preserve"> воспитание твёрдой и упорной в работе личности.</w:t>
      </w:r>
    </w:p>
    <w:p w:rsidR="00E025B4" w:rsidRPr="00F17807" w:rsidRDefault="00E025B4" w:rsidP="00F17807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F17807">
        <w:rPr>
          <w:rFonts w:ascii="Times New Roman" w:hAnsi="Times New Roman"/>
          <w:b/>
          <w:bCs/>
          <w:sz w:val="24"/>
          <w:szCs w:val="24"/>
          <w:lang w:eastAsia="ru-RU"/>
        </w:rPr>
        <w:t xml:space="preserve">Оборудование: </w:t>
      </w:r>
      <w:r w:rsidRPr="00F17807">
        <w:rPr>
          <w:rFonts w:ascii="Times New Roman" w:hAnsi="Times New Roman"/>
          <w:sz w:val="24"/>
          <w:szCs w:val="24"/>
          <w:lang w:eastAsia="ru-RU"/>
        </w:rPr>
        <w:t>учебники, тетр</w:t>
      </w:r>
      <w:r>
        <w:rPr>
          <w:rFonts w:ascii="Times New Roman" w:hAnsi="Times New Roman"/>
          <w:sz w:val="24"/>
          <w:szCs w:val="24"/>
          <w:lang w:eastAsia="ru-RU"/>
        </w:rPr>
        <w:t>ади, тесты по окружающему миру 3</w:t>
      </w:r>
      <w:r w:rsidRPr="00F17807">
        <w:rPr>
          <w:rFonts w:ascii="Times New Roman" w:hAnsi="Times New Roman"/>
          <w:sz w:val="24"/>
          <w:szCs w:val="24"/>
          <w:lang w:eastAsia="ru-RU"/>
        </w:rPr>
        <w:t xml:space="preserve"> класс, магнитная доска, проектор, экран, компьютер</w:t>
      </w:r>
      <w:r>
        <w:rPr>
          <w:rFonts w:ascii="Times New Roman" w:hAnsi="Times New Roman"/>
          <w:sz w:val="24"/>
          <w:szCs w:val="24"/>
          <w:lang w:eastAsia="ru-RU"/>
        </w:rPr>
        <w:t>, диск «Двенадцать месяцев. Зима»</w:t>
      </w:r>
    </w:p>
    <w:tbl>
      <w:tblPr>
        <w:tblW w:w="0" w:type="auto"/>
        <w:jc w:val="center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0A0"/>
      </w:tblPr>
      <w:tblGrid>
        <w:gridCol w:w="923"/>
        <w:gridCol w:w="4288"/>
        <w:gridCol w:w="2587"/>
        <w:gridCol w:w="1825"/>
      </w:tblGrid>
      <w:tr w:rsidR="00E025B4" w:rsidRPr="00542A57" w:rsidTr="00F17807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25B4" w:rsidRPr="00F17807" w:rsidRDefault="00E025B4" w:rsidP="00F1780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17807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Этап урока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25B4" w:rsidRPr="00F17807" w:rsidRDefault="00E025B4" w:rsidP="00D351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17807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Ход урока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25B4" w:rsidRPr="00F17807" w:rsidRDefault="00E025B4" w:rsidP="00D351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17807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Деятельность учащихся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E025B4" w:rsidRPr="00F17807" w:rsidRDefault="00E025B4" w:rsidP="00D351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17807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Примечания</w:t>
            </w:r>
          </w:p>
        </w:tc>
      </w:tr>
      <w:tr w:rsidR="00E025B4" w:rsidRPr="00542A57" w:rsidTr="00F17807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25B4" w:rsidRPr="00F17807" w:rsidRDefault="00E025B4" w:rsidP="00F1780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17807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25B4" w:rsidRPr="00F17807" w:rsidRDefault="00E025B4" w:rsidP="00D35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17807">
              <w:rPr>
                <w:rFonts w:ascii="Times New Roman" w:hAnsi="Times New Roman"/>
                <w:sz w:val="24"/>
                <w:szCs w:val="24"/>
                <w:lang w:eastAsia="ru-RU"/>
              </w:rPr>
              <w:t>Подготовка к началу урока.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25B4" w:rsidRPr="00F17807" w:rsidRDefault="00E025B4" w:rsidP="00D35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17807">
              <w:rPr>
                <w:rFonts w:ascii="Times New Roman" w:hAnsi="Times New Roman"/>
                <w:sz w:val="24"/>
                <w:szCs w:val="24"/>
                <w:lang w:eastAsia="ru-RU"/>
              </w:rPr>
              <w:t>Выравниваются, проверяют свои рабочие места.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E025B4" w:rsidRPr="00F17807" w:rsidRDefault="00E025B4" w:rsidP="00D35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17807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E025B4" w:rsidRPr="00542A57" w:rsidTr="00F17807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25B4" w:rsidRPr="00F17807" w:rsidRDefault="00E025B4" w:rsidP="00F1780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17807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25B4" w:rsidRPr="00F17807" w:rsidRDefault="00E025B4" w:rsidP="00D35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318A1">
              <w:rPr>
                <w:rFonts w:ascii="Times New Roman" w:hAnsi="Times New Roman"/>
                <w:i/>
                <w:iCs/>
                <w:sz w:val="24"/>
                <w:szCs w:val="24"/>
                <w:lang w:eastAsia="ru-RU"/>
              </w:rPr>
              <w:t>- Запорошила дорожки,</w:t>
            </w:r>
            <w:r w:rsidRPr="00F17807">
              <w:rPr>
                <w:rFonts w:ascii="Times New Roman" w:hAnsi="Times New Roman"/>
                <w:i/>
                <w:iCs/>
                <w:sz w:val="24"/>
                <w:szCs w:val="24"/>
                <w:lang w:eastAsia="ru-RU"/>
              </w:rPr>
              <w:br/>
            </w:r>
            <w:r w:rsidRPr="008318A1">
              <w:rPr>
                <w:rFonts w:ascii="Times New Roman" w:hAnsi="Times New Roman"/>
                <w:i/>
                <w:iCs/>
                <w:sz w:val="24"/>
                <w:szCs w:val="24"/>
                <w:lang w:eastAsia="ru-RU"/>
              </w:rPr>
              <w:t>Разукрасила окошки,</w:t>
            </w:r>
            <w:r w:rsidRPr="00F17807">
              <w:rPr>
                <w:rFonts w:ascii="Times New Roman" w:hAnsi="Times New Roman"/>
                <w:i/>
                <w:iCs/>
                <w:sz w:val="24"/>
                <w:szCs w:val="24"/>
                <w:lang w:eastAsia="ru-RU"/>
              </w:rPr>
              <w:br/>
            </w:r>
            <w:r w:rsidRPr="008318A1">
              <w:rPr>
                <w:rFonts w:ascii="Times New Roman" w:hAnsi="Times New Roman"/>
                <w:i/>
                <w:iCs/>
                <w:sz w:val="24"/>
                <w:szCs w:val="24"/>
                <w:lang w:eastAsia="ru-RU"/>
              </w:rPr>
              <w:t>Радость детям подарила</w:t>
            </w:r>
            <w:r w:rsidRPr="00F17807">
              <w:rPr>
                <w:rFonts w:ascii="Times New Roman" w:hAnsi="Times New Roman"/>
                <w:i/>
                <w:iCs/>
                <w:sz w:val="24"/>
                <w:szCs w:val="24"/>
                <w:lang w:eastAsia="ru-RU"/>
              </w:rPr>
              <w:br/>
            </w:r>
            <w:r w:rsidRPr="008318A1">
              <w:rPr>
                <w:rFonts w:ascii="Times New Roman" w:hAnsi="Times New Roman"/>
                <w:i/>
                <w:iCs/>
                <w:sz w:val="24"/>
                <w:szCs w:val="24"/>
                <w:lang w:eastAsia="ru-RU"/>
              </w:rPr>
              <w:t>И на санках прокатила.</w:t>
            </w:r>
          </w:p>
          <w:p w:rsidR="00E025B4" w:rsidRPr="00F17807" w:rsidRDefault="00E025B4" w:rsidP="00D35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1780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 прошлом уроке мы ходили в гости к зиме, рассматривали её наряды, знакомились с сюрпризами. Расскажите, что мы увидели интересного.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25B4" w:rsidRPr="00F17807" w:rsidRDefault="00E025B4" w:rsidP="00D35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17807">
              <w:rPr>
                <w:rFonts w:ascii="Times New Roman" w:hAnsi="Times New Roman"/>
                <w:sz w:val="24"/>
                <w:szCs w:val="24"/>
                <w:lang w:eastAsia="ru-RU"/>
              </w:rPr>
              <w:t>Дети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загадывают загадки про названия</w:t>
            </w:r>
            <w:r w:rsidRPr="00F1780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зимних месяцев, располагают их в правильном порядке.</w:t>
            </w:r>
          </w:p>
          <w:p w:rsidR="00E025B4" w:rsidRPr="00F17807" w:rsidRDefault="00E025B4" w:rsidP="00D35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17807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  <w:lang w:eastAsia="ru-RU"/>
              </w:rPr>
              <w:t>«</w:t>
            </w:r>
            <w:r w:rsidRPr="00F17807">
              <w:rPr>
                <w:rFonts w:ascii="Times New Roman" w:hAnsi="Times New Roman"/>
                <w:i/>
                <w:iCs/>
                <w:sz w:val="24"/>
                <w:szCs w:val="24"/>
                <w:lang w:eastAsia="ru-RU"/>
              </w:rPr>
              <w:t>Году конец, а начало зиме!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  <w:lang w:eastAsia="ru-RU"/>
              </w:rPr>
              <w:t>»</w:t>
            </w:r>
            <w:r w:rsidRPr="00F17807">
              <w:rPr>
                <w:rFonts w:ascii="Times New Roman" w:hAnsi="Times New Roman"/>
                <w:i/>
                <w:iCs/>
                <w:sz w:val="24"/>
                <w:szCs w:val="24"/>
                <w:lang w:eastAsia="ru-RU"/>
              </w:rPr>
              <w:br/>
              <w:t>Вот так загадку загадали мне.</w:t>
            </w:r>
            <w:r w:rsidRPr="00F17807">
              <w:rPr>
                <w:rFonts w:ascii="Times New Roman" w:hAnsi="Times New Roman"/>
                <w:i/>
                <w:iCs/>
                <w:sz w:val="24"/>
                <w:szCs w:val="24"/>
                <w:lang w:eastAsia="ru-RU"/>
              </w:rPr>
              <w:br/>
              <w:t>Морозы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  <w:lang w:eastAsia="ru-RU"/>
              </w:rPr>
              <w:t>,</w:t>
            </w:r>
            <w:r w:rsidRPr="00F17807">
              <w:rPr>
                <w:rFonts w:ascii="Times New Roman" w:hAnsi="Times New Roman"/>
                <w:i/>
                <w:iCs/>
                <w:sz w:val="24"/>
                <w:szCs w:val="24"/>
                <w:lang w:eastAsia="ru-RU"/>
              </w:rPr>
              <w:t xml:space="preserve"> и вьюга, и снег во дворе,</w:t>
            </w:r>
            <w:r w:rsidRPr="00F17807">
              <w:rPr>
                <w:rFonts w:ascii="Times New Roman" w:hAnsi="Times New Roman"/>
                <w:i/>
                <w:iCs/>
                <w:sz w:val="24"/>
                <w:szCs w:val="24"/>
                <w:lang w:eastAsia="ru-RU"/>
              </w:rPr>
              <w:br/>
              <w:t>К нам в гости приходит зима в …</w:t>
            </w:r>
            <w:r w:rsidRPr="00F17807">
              <w:rPr>
                <w:rFonts w:ascii="Times New Roman" w:hAnsi="Times New Roman"/>
                <w:i/>
                <w:iCs/>
                <w:sz w:val="24"/>
                <w:szCs w:val="24"/>
                <w:lang w:eastAsia="ru-RU"/>
              </w:rPr>
              <w:br/>
              <w:t>-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  <w:lang w:eastAsia="ru-RU"/>
              </w:rPr>
              <w:t xml:space="preserve"> </w:t>
            </w:r>
            <w:r w:rsidRPr="00F17807">
              <w:rPr>
                <w:rFonts w:ascii="Times New Roman" w:hAnsi="Times New Roman"/>
                <w:i/>
                <w:iCs/>
                <w:sz w:val="24"/>
                <w:szCs w:val="24"/>
                <w:lang w:eastAsia="ru-RU"/>
              </w:rPr>
              <w:t>По счёту первый он идёт,</w:t>
            </w:r>
            <w:r w:rsidRPr="00F17807">
              <w:rPr>
                <w:rFonts w:ascii="Times New Roman" w:hAnsi="Times New Roman"/>
                <w:i/>
                <w:iCs/>
                <w:sz w:val="24"/>
                <w:szCs w:val="24"/>
                <w:lang w:eastAsia="ru-RU"/>
              </w:rPr>
              <w:br/>
              <w:t>С него начинается новый год,</w:t>
            </w:r>
            <w:r w:rsidRPr="00F17807">
              <w:rPr>
                <w:rFonts w:ascii="Times New Roman" w:hAnsi="Times New Roman"/>
                <w:i/>
                <w:iCs/>
                <w:sz w:val="24"/>
                <w:szCs w:val="24"/>
                <w:lang w:eastAsia="ru-RU"/>
              </w:rPr>
              <w:br/>
              <w:t>Открой скорее календарь,</w:t>
            </w:r>
            <w:r w:rsidRPr="00F17807">
              <w:rPr>
                <w:rFonts w:ascii="Times New Roman" w:hAnsi="Times New Roman"/>
                <w:i/>
                <w:iCs/>
                <w:sz w:val="24"/>
                <w:szCs w:val="24"/>
                <w:lang w:eastAsia="ru-RU"/>
              </w:rPr>
              <w:br/>
              <w:t>Читай, написано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  <w:lang w:eastAsia="ru-RU"/>
              </w:rPr>
              <w:t xml:space="preserve"> </w:t>
            </w:r>
            <w:r w:rsidRPr="00F17807">
              <w:rPr>
                <w:rFonts w:ascii="Times New Roman" w:hAnsi="Times New Roman"/>
                <w:i/>
                <w:iCs/>
                <w:sz w:val="24"/>
                <w:szCs w:val="24"/>
                <w:lang w:eastAsia="ru-RU"/>
              </w:rPr>
              <w:t>…</w:t>
            </w:r>
            <w:r w:rsidRPr="00F17807">
              <w:rPr>
                <w:rFonts w:ascii="Times New Roman" w:hAnsi="Times New Roman"/>
                <w:i/>
                <w:iCs/>
                <w:sz w:val="24"/>
                <w:szCs w:val="24"/>
                <w:lang w:eastAsia="ru-RU"/>
              </w:rPr>
              <w:br/>
              <w:t>-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  <w:lang w:eastAsia="ru-RU"/>
              </w:rPr>
              <w:t xml:space="preserve"> </w:t>
            </w:r>
            <w:r w:rsidRPr="00F17807">
              <w:rPr>
                <w:rFonts w:ascii="Times New Roman" w:hAnsi="Times New Roman"/>
                <w:i/>
                <w:iCs/>
                <w:sz w:val="24"/>
                <w:szCs w:val="24"/>
                <w:lang w:eastAsia="ru-RU"/>
              </w:rPr>
              <w:t>Последний зимний месяц жаль,</w:t>
            </w:r>
            <w:r w:rsidRPr="00F17807">
              <w:rPr>
                <w:rFonts w:ascii="Times New Roman" w:hAnsi="Times New Roman"/>
                <w:i/>
                <w:iCs/>
                <w:sz w:val="24"/>
                <w:szCs w:val="24"/>
                <w:lang w:eastAsia="ru-RU"/>
              </w:rPr>
              <w:br/>
              <w:t>Короткий самый он …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E025B4" w:rsidRPr="008318A1" w:rsidRDefault="00E025B4" w:rsidP="00D35185">
            <w:pPr>
              <w:spacing w:after="0" w:line="240" w:lineRule="auto"/>
              <w:rPr>
                <w:rFonts w:ascii="Times New Roman" w:hAnsi="Times New Roman"/>
                <w:b/>
                <w:bCs/>
                <w:color w:val="FF00FF"/>
                <w:sz w:val="24"/>
                <w:szCs w:val="24"/>
                <w:lang w:eastAsia="ru-RU"/>
              </w:rPr>
            </w:pPr>
          </w:p>
          <w:p w:rsidR="00E025B4" w:rsidRPr="008318A1" w:rsidRDefault="00E025B4" w:rsidP="00D35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E025B4" w:rsidRPr="008318A1" w:rsidRDefault="00E025B4" w:rsidP="00D3518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8318A1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Сюжет</w:t>
            </w:r>
          </w:p>
          <w:p w:rsidR="00E025B4" w:rsidRPr="008318A1" w:rsidRDefault="00E025B4" w:rsidP="00D3518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«</w:t>
            </w:r>
            <w:r w:rsidRPr="008318A1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Тонкое покрывало зимы»</w:t>
            </w:r>
          </w:p>
          <w:p w:rsidR="00E025B4" w:rsidRPr="00F17807" w:rsidRDefault="00E025B4" w:rsidP="00D35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318A1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(1,5 мин)</w:t>
            </w:r>
          </w:p>
        </w:tc>
      </w:tr>
      <w:tr w:rsidR="00E025B4" w:rsidRPr="00542A57" w:rsidTr="00F17807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25B4" w:rsidRPr="00F17807" w:rsidRDefault="00E025B4" w:rsidP="00F1780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17807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25B4" w:rsidRDefault="00E025B4" w:rsidP="00D35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17807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F17807">
              <w:rPr>
                <w:rFonts w:ascii="Times New Roman" w:hAnsi="Times New Roman"/>
                <w:sz w:val="24"/>
                <w:szCs w:val="24"/>
                <w:lang w:eastAsia="ru-RU"/>
              </w:rPr>
              <w:t>Какова продолжительность зимних месяцев?</w:t>
            </w:r>
          </w:p>
          <w:p w:rsidR="00E025B4" w:rsidRPr="00F17807" w:rsidRDefault="00E025B4" w:rsidP="00D35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E025B4" w:rsidRDefault="00E025B4" w:rsidP="00D35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17807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F17807">
              <w:rPr>
                <w:rFonts w:ascii="Times New Roman" w:hAnsi="Times New Roman"/>
                <w:sz w:val="24"/>
                <w:szCs w:val="24"/>
                <w:lang w:eastAsia="ru-RU"/>
              </w:rPr>
              <w:t>Почему в феврале бывает 28 или 29 дней?</w:t>
            </w:r>
          </w:p>
          <w:p w:rsidR="00E025B4" w:rsidRDefault="00E025B4" w:rsidP="00D35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E025B4" w:rsidRDefault="00E025B4" w:rsidP="00D35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E025B4" w:rsidRPr="00F17807" w:rsidRDefault="00E025B4" w:rsidP="00D35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E025B4" w:rsidRDefault="00E025B4" w:rsidP="00D35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17807">
              <w:rPr>
                <w:rFonts w:ascii="Times New Roman" w:hAnsi="Times New Roman"/>
                <w:sz w:val="24"/>
                <w:szCs w:val="24"/>
                <w:lang w:eastAsia="ru-RU"/>
              </w:rPr>
              <w:t>- Как животные готовятся к зиме?</w:t>
            </w:r>
          </w:p>
          <w:p w:rsidR="00E025B4" w:rsidRDefault="00E025B4" w:rsidP="00D35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E025B4" w:rsidRDefault="00E025B4" w:rsidP="00D35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E025B4" w:rsidRPr="00F17807" w:rsidRDefault="00E025B4" w:rsidP="00D35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E025B4" w:rsidRPr="00F17807" w:rsidRDefault="00E025B4" w:rsidP="00D35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17807">
              <w:rPr>
                <w:rFonts w:ascii="Times New Roman" w:hAnsi="Times New Roman"/>
                <w:sz w:val="24"/>
                <w:szCs w:val="24"/>
                <w:lang w:eastAsia="ru-RU"/>
              </w:rPr>
              <w:t>-Что приносит зима людям?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25B4" w:rsidRDefault="00E025B4" w:rsidP="00D35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17807">
              <w:rPr>
                <w:rFonts w:ascii="Times New Roman" w:hAnsi="Times New Roman"/>
                <w:sz w:val="24"/>
                <w:szCs w:val="24"/>
                <w:lang w:eastAsia="ru-RU"/>
              </w:rPr>
              <w:t>31, 31, 28 (29).</w:t>
            </w:r>
          </w:p>
          <w:p w:rsidR="00E025B4" w:rsidRDefault="00E025B4" w:rsidP="00D35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E025B4" w:rsidRPr="00F17807" w:rsidRDefault="00E025B4" w:rsidP="00D35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E025B4" w:rsidRDefault="00E025B4" w:rsidP="00D35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17807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F17807">
              <w:rPr>
                <w:rFonts w:ascii="Times New Roman" w:hAnsi="Times New Roman"/>
                <w:sz w:val="24"/>
                <w:szCs w:val="24"/>
                <w:lang w:eastAsia="ru-RU"/>
              </w:rPr>
              <w:t>Рассуждения о годовом движении Земли вокруг солнца по орбите.</w:t>
            </w:r>
          </w:p>
          <w:p w:rsidR="00E025B4" w:rsidRPr="00F17807" w:rsidRDefault="00E025B4" w:rsidP="00D35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E025B4" w:rsidRDefault="00E025B4" w:rsidP="00D35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17807">
              <w:rPr>
                <w:rFonts w:ascii="Times New Roman" w:hAnsi="Times New Roman"/>
                <w:sz w:val="24"/>
                <w:szCs w:val="24"/>
                <w:lang w:eastAsia="ru-RU"/>
              </w:rPr>
              <w:t>-Рассказы о подготовке животных к зимовке.</w:t>
            </w:r>
          </w:p>
          <w:p w:rsidR="00E025B4" w:rsidRPr="00F17807" w:rsidRDefault="00E025B4" w:rsidP="00D35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E025B4" w:rsidRPr="00F17807" w:rsidRDefault="00E025B4" w:rsidP="00D35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17807">
              <w:rPr>
                <w:rFonts w:ascii="Times New Roman" w:hAnsi="Times New Roman"/>
                <w:sz w:val="24"/>
                <w:szCs w:val="24"/>
                <w:lang w:eastAsia="ru-RU"/>
              </w:rPr>
              <w:t>-Рассказы о зимних забавах людей.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E025B4" w:rsidRPr="00F17807" w:rsidRDefault="00E025B4" w:rsidP="00D35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025B4" w:rsidRPr="00542A57" w:rsidTr="00F17807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25B4" w:rsidRPr="00F17807" w:rsidRDefault="00E025B4" w:rsidP="00F1780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17807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25B4" w:rsidRPr="00F17807" w:rsidRDefault="00E025B4" w:rsidP="00D35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17807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ФИЗКУЛЬТМИНУТКА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25B4" w:rsidRPr="00F17807" w:rsidRDefault="00E025B4" w:rsidP="00D35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E025B4" w:rsidRPr="00F17807" w:rsidRDefault="00E025B4" w:rsidP="00D35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17807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E025B4" w:rsidRPr="00542A57" w:rsidTr="00F17807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25B4" w:rsidRPr="00F17807" w:rsidRDefault="00E025B4" w:rsidP="00F1780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17807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25B4" w:rsidRPr="00F17807" w:rsidRDefault="00E025B4" w:rsidP="00D35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17807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F17807">
              <w:rPr>
                <w:rFonts w:ascii="Times New Roman" w:hAnsi="Times New Roman"/>
                <w:sz w:val="24"/>
                <w:szCs w:val="24"/>
                <w:lang w:eastAsia="ru-RU"/>
              </w:rPr>
              <w:t>Вот с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колько интересного бывает зимой!</w:t>
            </w:r>
            <w:r w:rsidRPr="00F1780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А на сегодняшнем уроке мы рассмотрим, </w:t>
            </w:r>
          </w:p>
          <w:p w:rsidR="00E025B4" w:rsidRPr="00F17807" w:rsidRDefault="00E025B4" w:rsidP="00D35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17807">
              <w:rPr>
                <w:rFonts w:ascii="Times New Roman" w:hAnsi="Times New Roman"/>
                <w:b/>
                <w:bCs/>
                <w:sz w:val="24"/>
                <w:szCs w:val="24"/>
                <w:u w:val="single"/>
                <w:lang w:eastAsia="ru-RU"/>
              </w:rPr>
              <w:t>какие изменения</w:t>
            </w:r>
            <w:r w:rsidRPr="00F1780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F17807">
              <w:rPr>
                <w:rFonts w:ascii="Times New Roman" w:hAnsi="Times New Roman"/>
                <w:b/>
                <w:bCs/>
                <w:sz w:val="24"/>
                <w:szCs w:val="24"/>
                <w:u w:val="single"/>
                <w:lang w:eastAsia="ru-RU"/>
              </w:rPr>
              <w:t>произошли зимой в природе и почему</w:t>
            </w:r>
            <w:r w:rsidRPr="00F17807">
              <w:rPr>
                <w:rFonts w:ascii="Times New Roman" w:hAnsi="Times New Roman"/>
                <w:sz w:val="24"/>
                <w:szCs w:val="24"/>
                <w:lang w:eastAsia="ru-RU"/>
              </w:rPr>
              <w:t>. Мы вернёмся к этому вопросу в конце урока. Всё занятие мы будем заполнять таблицу основных положений урока, она поможет нам лучше разобраться и всё запомнить. Для начала давайте вспомним, как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ой</w:t>
            </w:r>
            <w:r w:rsidRPr="00F1780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бывает природа?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25B4" w:rsidRPr="00F17807" w:rsidRDefault="00E025B4" w:rsidP="00D35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17807">
              <w:rPr>
                <w:rFonts w:ascii="Times New Roman" w:hAnsi="Times New Roman"/>
                <w:sz w:val="24"/>
                <w:szCs w:val="24"/>
                <w:lang w:eastAsia="ru-RU"/>
              </w:rPr>
              <w:t>Постановка проблемного вопроса.</w:t>
            </w:r>
          </w:p>
          <w:p w:rsidR="00E025B4" w:rsidRPr="00F17807" w:rsidRDefault="00E025B4" w:rsidP="00D35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17807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  <w:p w:rsidR="00E025B4" w:rsidRPr="00F17807" w:rsidRDefault="00E025B4" w:rsidP="00D35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17807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  <w:p w:rsidR="00E025B4" w:rsidRPr="00F17807" w:rsidRDefault="00E025B4" w:rsidP="00D35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17807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F17807">
              <w:rPr>
                <w:rFonts w:ascii="Times New Roman" w:hAnsi="Times New Roman"/>
                <w:sz w:val="24"/>
                <w:szCs w:val="24"/>
                <w:lang w:eastAsia="ru-RU"/>
              </w:rPr>
              <w:t>Неживая и живая.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E025B4" w:rsidRPr="008318A1" w:rsidRDefault="00E025B4" w:rsidP="00D3518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F17807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Pr="008318A1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Сюжет</w:t>
            </w:r>
          </w:p>
          <w:p w:rsidR="00E025B4" w:rsidRPr="008318A1" w:rsidRDefault="00E025B4" w:rsidP="00D3518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«</w:t>
            </w:r>
            <w:r w:rsidRPr="008318A1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Тонкое покрывало зимы»</w:t>
            </w:r>
          </w:p>
          <w:p w:rsidR="00E025B4" w:rsidRPr="00F17807" w:rsidRDefault="00E025B4" w:rsidP="00D35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(</w:t>
            </w:r>
            <w:r w:rsidRPr="008318A1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1,5 мин)</w:t>
            </w:r>
          </w:p>
        </w:tc>
      </w:tr>
      <w:tr w:rsidR="00E025B4" w:rsidRPr="00542A57" w:rsidTr="00F17807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25B4" w:rsidRPr="00F17807" w:rsidRDefault="00E025B4" w:rsidP="00F1780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17807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25B4" w:rsidRDefault="00E025B4" w:rsidP="00D35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17807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F17807">
              <w:rPr>
                <w:rFonts w:ascii="Times New Roman" w:hAnsi="Times New Roman"/>
                <w:sz w:val="24"/>
                <w:szCs w:val="24"/>
                <w:lang w:eastAsia="ru-RU"/>
              </w:rPr>
              <w:t>Чт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 относится: к неживой природе?</w:t>
            </w:r>
          </w:p>
          <w:p w:rsidR="00E025B4" w:rsidRPr="00F17807" w:rsidRDefault="00E025B4" w:rsidP="00D35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</w:t>
            </w:r>
            <w:r w:rsidRPr="00F1780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 живой?</w:t>
            </w:r>
          </w:p>
          <w:p w:rsidR="00E025B4" w:rsidRDefault="00E025B4" w:rsidP="00D35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17807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F1780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Что первое мы замечаем с приходом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E025B4" w:rsidRPr="00F17807" w:rsidRDefault="00E025B4" w:rsidP="00D35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</w:t>
            </w:r>
            <w:r w:rsidRPr="00F17807">
              <w:rPr>
                <w:rFonts w:ascii="Times New Roman" w:hAnsi="Times New Roman"/>
                <w:sz w:val="24"/>
                <w:szCs w:val="24"/>
                <w:lang w:eastAsia="ru-RU"/>
              </w:rPr>
              <w:t>зимы?</w:t>
            </w:r>
          </w:p>
          <w:p w:rsidR="00E025B4" w:rsidRDefault="00E025B4" w:rsidP="00D35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1780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- В чём причина изменения </w:t>
            </w:r>
          </w:p>
          <w:p w:rsidR="00E025B4" w:rsidRPr="00F17807" w:rsidRDefault="00E025B4" w:rsidP="00D35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</w:t>
            </w:r>
            <w:r w:rsidRPr="00F17807">
              <w:rPr>
                <w:rFonts w:ascii="Times New Roman" w:hAnsi="Times New Roman"/>
                <w:sz w:val="24"/>
                <w:szCs w:val="24"/>
                <w:lang w:eastAsia="ru-RU"/>
              </w:rPr>
              <w:t>температуры?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25B4" w:rsidRPr="00F17807" w:rsidRDefault="00E025B4" w:rsidP="00D35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17807">
              <w:rPr>
                <w:rFonts w:ascii="Times New Roman" w:hAnsi="Times New Roman"/>
                <w:sz w:val="24"/>
                <w:szCs w:val="24"/>
                <w:lang w:eastAsia="ru-RU"/>
              </w:rPr>
              <w:t>Рассуждения детей.</w:t>
            </w:r>
          </w:p>
          <w:p w:rsidR="00E025B4" w:rsidRDefault="00E025B4" w:rsidP="00D35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E025B4" w:rsidRPr="00F17807" w:rsidRDefault="00E025B4" w:rsidP="00D35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17807">
              <w:rPr>
                <w:rFonts w:ascii="Times New Roman" w:hAnsi="Times New Roman"/>
                <w:sz w:val="24"/>
                <w:szCs w:val="24"/>
                <w:lang w:eastAsia="ru-RU"/>
              </w:rPr>
              <w:t>-Похолодание.</w:t>
            </w:r>
          </w:p>
          <w:p w:rsidR="00E025B4" w:rsidRDefault="00E025B4" w:rsidP="00D35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E025B4" w:rsidRPr="00F17807" w:rsidRDefault="00E025B4" w:rsidP="00D35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17807">
              <w:rPr>
                <w:rFonts w:ascii="Times New Roman" w:hAnsi="Times New Roman"/>
                <w:sz w:val="24"/>
                <w:szCs w:val="24"/>
                <w:lang w:eastAsia="ru-RU"/>
              </w:rPr>
              <w:t>Рассуждения детей о положении планеты относительно Солнца с учётом угла наклона Земной оси.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E025B4" w:rsidRPr="00F17807" w:rsidRDefault="00E025B4" w:rsidP="00D35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025B4" w:rsidRPr="00542A57" w:rsidTr="00F17807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25B4" w:rsidRPr="00F17807" w:rsidRDefault="00E025B4" w:rsidP="00F1780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17807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25B4" w:rsidRPr="00F17807" w:rsidRDefault="00E025B4" w:rsidP="00D35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17807">
              <w:rPr>
                <w:rFonts w:ascii="Times New Roman" w:hAnsi="Times New Roman"/>
                <w:sz w:val="24"/>
                <w:szCs w:val="24"/>
                <w:lang w:eastAsia="ru-RU"/>
              </w:rPr>
              <w:t>-Какая температура зимой?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25B4" w:rsidRPr="00F17807" w:rsidRDefault="00E025B4" w:rsidP="00D35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17807">
              <w:rPr>
                <w:rFonts w:ascii="Times New Roman" w:hAnsi="Times New Roman"/>
                <w:sz w:val="24"/>
                <w:szCs w:val="24"/>
                <w:lang w:eastAsia="ru-RU"/>
              </w:rPr>
              <w:t>-Ниже нуля. Приведение примеров.</w:t>
            </w:r>
          </w:p>
          <w:p w:rsidR="00E025B4" w:rsidRPr="00F17807" w:rsidRDefault="00E025B4" w:rsidP="00D35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17807">
              <w:rPr>
                <w:rFonts w:ascii="Times New Roman" w:hAnsi="Times New Roman"/>
                <w:sz w:val="24"/>
                <w:szCs w:val="24"/>
                <w:lang w:eastAsia="ru-RU"/>
              </w:rPr>
              <w:t>-Изменение осадков, рассказ о снежинках.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E025B4" w:rsidRPr="008318A1" w:rsidRDefault="00E025B4" w:rsidP="00D35185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8318A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Сюжет</w:t>
            </w:r>
          </w:p>
          <w:p w:rsidR="00E025B4" w:rsidRPr="00F17807" w:rsidRDefault="00E025B4" w:rsidP="00D3518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8318A1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«Снежные кружева зимы»</w:t>
            </w:r>
          </w:p>
        </w:tc>
      </w:tr>
      <w:tr w:rsidR="00E025B4" w:rsidRPr="00542A57" w:rsidTr="00F17807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25B4" w:rsidRPr="00F17807" w:rsidRDefault="00E025B4" w:rsidP="00F1780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17807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25B4" w:rsidRPr="00F17807" w:rsidRDefault="00E025B4" w:rsidP="00D35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17807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F17807">
              <w:rPr>
                <w:rFonts w:ascii="Times New Roman" w:hAnsi="Times New Roman"/>
                <w:sz w:val="24"/>
                <w:szCs w:val="24"/>
                <w:lang w:eastAsia="ru-RU"/>
              </w:rPr>
              <w:t>С изменением температуры связаны и другие составные части природы.</w:t>
            </w:r>
          </w:p>
          <w:p w:rsidR="00E025B4" w:rsidRDefault="00E025B4" w:rsidP="00D35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17807">
              <w:rPr>
                <w:rFonts w:ascii="Times New Roman" w:hAnsi="Times New Roman"/>
                <w:sz w:val="24"/>
                <w:szCs w:val="24"/>
                <w:lang w:eastAsia="ru-RU"/>
              </w:rPr>
              <w:t>- С изменением осадков можно наблюдать зимние явления. Прочитайте текст на страниц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ах</w:t>
            </w:r>
            <w:r w:rsidRPr="00F1780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40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–</w:t>
            </w:r>
            <w:r w:rsidRPr="00F17807">
              <w:rPr>
                <w:rFonts w:ascii="Times New Roman" w:hAnsi="Times New Roman"/>
                <w:sz w:val="24"/>
                <w:szCs w:val="24"/>
                <w:lang w:eastAsia="ru-RU"/>
              </w:rPr>
              <w:t>41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, выпишите названия</w:t>
            </w:r>
            <w:r w:rsidRPr="00F1780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зимних явлений природы. </w:t>
            </w:r>
          </w:p>
          <w:p w:rsidR="00E025B4" w:rsidRPr="00F17807" w:rsidRDefault="00E025B4" w:rsidP="00D35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E025B4" w:rsidRPr="00F17807" w:rsidRDefault="00E025B4" w:rsidP="00D35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17807">
              <w:rPr>
                <w:rFonts w:ascii="Times New Roman" w:hAnsi="Times New Roman"/>
                <w:sz w:val="24"/>
                <w:szCs w:val="24"/>
                <w:lang w:eastAsia="ru-RU"/>
              </w:rPr>
              <w:t>(работа в группах)</w:t>
            </w:r>
          </w:p>
          <w:p w:rsidR="00E025B4" w:rsidRDefault="00E025B4" w:rsidP="00D35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E025B4" w:rsidRPr="00F17807" w:rsidRDefault="00E025B4" w:rsidP="00D35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17807">
              <w:rPr>
                <w:rFonts w:ascii="Times New Roman" w:hAnsi="Times New Roman"/>
                <w:sz w:val="24"/>
                <w:szCs w:val="24"/>
                <w:lang w:eastAsia="ru-RU"/>
              </w:rPr>
              <w:t>-Заслушиваются ответы.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25B4" w:rsidRPr="00F17807" w:rsidRDefault="00E025B4" w:rsidP="00D35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17807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F17807">
              <w:rPr>
                <w:rFonts w:ascii="Times New Roman" w:hAnsi="Times New Roman"/>
                <w:sz w:val="24"/>
                <w:szCs w:val="24"/>
                <w:lang w:eastAsia="ru-RU"/>
              </w:rPr>
              <w:t>Снегопад, гололёд, метель, вьюга, пурга, изморозь, оттепель.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E025B4" w:rsidRPr="00F17807" w:rsidRDefault="00E025B4" w:rsidP="00D35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17807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E025B4" w:rsidRPr="00542A57" w:rsidTr="00F17807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25B4" w:rsidRPr="00F17807" w:rsidRDefault="00E025B4" w:rsidP="00F1780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17807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25B4" w:rsidRPr="00F17807" w:rsidRDefault="00E025B4" w:rsidP="00D35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17807">
              <w:rPr>
                <w:rFonts w:ascii="Times New Roman" w:hAnsi="Times New Roman"/>
                <w:sz w:val="24"/>
                <w:szCs w:val="24"/>
                <w:lang w:eastAsia="ru-RU"/>
              </w:rPr>
              <w:t>Давайте посмотрим и определим, что это за зимние явления.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25B4" w:rsidRPr="00F17807" w:rsidRDefault="00E025B4" w:rsidP="00D35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17807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E025B4" w:rsidRPr="008318A1" w:rsidRDefault="00E025B4" w:rsidP="00D35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17807">
              <w:rPr>
                <w:rFonts w:ascii="Times New Roman" w:hAnsi="Times New Roman"/>
                <w:sz w:val="24"/>
                <w:szCs w:val="24"/>
                <w:lang w:eastAsia="ru-RU"/>
              </w:rPr>
              <w:t>Демонстрация зимних явлений.</w:t>
            </w:r>
          </w:p>
          <w:p w:rsidR="00E025B4" w:rsidRPr="008318A1" w:rsidRDefault="00E025B4" w:rsidP="00D3518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8318A1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Сюжет</w:t>
            </w:r>
          </w:p>
          <w:p w:rsidR="00E025B4" w:rsidRPr="00F17807" w:rsidRDefault="00E025B4" w:rsidP="00D3518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8318A1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«Иней»</w:t>
            </w:r>
          </w:p>
        </w:tc>
      </w:tr>
      <w:tr w:rsidR="00E025B4" w:rsidRPr="00542A57" w:rsidTr="00F17807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25B4" w:rsidRPr="00F17807" w:rsidRDefault="00E025B4" w:rsidP="00F1780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17807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25B4" w:rsidRPr="00F17807" w:rsidRDefault="00E025B4" w:rsidP="00D35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17807">
              <w:rPr>
                <w:rFonts w:ascii="Times New Roman" w:hAnsi="Times New Roman"/>
                <w:sz w:val="24"/>
                <w:szCs w:val="24"/>
                <w:lang w:eastAsia="ru-RU"/>
              </w:rPr>
              <w:t>-Всю землю укрыл снег, а что же под ним?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25B4" w:rsidRPr="00F17807" w:rsidRDefault="00E025B4" w:rsidP="00D35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17807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F17807">
              <w:rPr>
                <w:rFonts w:ascii="Times New Roman" w:hAnsi="Times New Roman"/>
                <w:sz w:val="24"/>
                <w:szCs w:val="24"/>
                <w:lang w:eastAsia="ru-RU"/>
              </w:rPr>
              <w:t>Рассуждения о промерзании почвы.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E025B4" w:rsidRPr="00F17807" w:rsidRDefault="00E025B4" w:rsidP="00D35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17807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E025B4" w:rsidRPr="00542A57" w:rsidTr="00F17807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25B4" w:rsidRPr="00F17807" w:rsidRDefault="00E025B4" w:rsidP="00F1780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17807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25B4" w:rsidRPr="00F17807" w:rsidRDefault="00E025B4" w:rsidP="00D35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17807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F17807">
              <w:rPr>
                <w:rFonts w:ascii="Times New Roman" w:hAnsi="Times New Roman"/>
                <w:sz w:val="24"/>
                <w:szCs w:val="24"/>
                <w:lang w:eastAsia="ru-RU"/>
              </w:rPr>
              <w:t>Замёрзла почва, а что стало с растениями и животными?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25B4" w:rsidRPr="00F17807" w:rsidRDefault="00E025B4" w:rsidP="00D35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17807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F17807">
              <w:rPr>
                <w:rFonts w:ascii="Times New Roman" w:hAnsi="Times New Roman"/>
                <w:sz w:val="24"/>
                <w:szCs w:val="24"/>
                <w:lang w:eastAsia="ru-RU"/>
              </w:rPr>
              <w:t>Рассуждения о состоянии покоя в растительном и животном мире.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E025B4" w:rsidRPr="00F17807" w:rsidRDefault="00E025B4" w:rsidP="00D35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17807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E025B4" w:rsidRPr="00542A57" w:rsidTr="00F17807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25B4" w:rsidRPr="00F17807" w:rsidRDefault="00E025B4" w:rsidP="00F1780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17807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25B4" w:rsidRPr="00F17807" w:rsidRDefault="00E025B4" w:rsidP="00D35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17807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F17807">
              <w:rPr>
                <w:rFonts w:ascii="Times New Roman" w:hAnsi="Times New Roman"/>
                <w:sz w:val="24"/>
                <w:szCs w:val="24"/>
                <w:lang w:eastAsia="ru-RU"/>
              </w:rPr>
              <w:t>Давайте сначала посмотрим на растения. Какие бывают растения?</w:t>
            </w:r>
          </w:p>
          <w:p w:rsidR="00E025B4" w:rsidRPr="00F17807" w:rsidRDefault="00E025B4" w:rsidP="00D35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1780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Просмотрим сюжет о состоянии растений в зимний период и сделаем выводы. </w:t>
            </w:r>
          </w:p>
          <w:p w:rsidR="00E025B4" w:rsidRPr="00F17807" w:rsidRDefault="00E025B4" w:rsidP="00D35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17807">
              <w:rPr>
                <w:rFonts w:ascii="Times New Roman" w:hAnsi="Times New Roman"/>
                <w:sz w:val="24"/>
                <w:szCs w:val="24"/>
                <w:lang w:eastAsia="ru-RU"/>
              </w:rPr>
              <w:t>(работа в группах)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25B4" w:rsidRPr="00F17807" w:rsidRDefault="00E025B4" w:rsidP="00D35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17807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F17807">
              <w:rPr>
                <w:rFonts w:ascii="Times New Roman" w:hAnsi="Times New Roman"/>
                <w:sz w:val="24"/>
                <w:szCs w:val="24"/>
                <w:lang w:eastAsia="ru-RU"/>
              </w:rPr>
              <w:t>Деревья, кустарники и травянистые растения.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E025B4" w:rsidRPr="00F17807" w:rsidRDefault="00E025B4" w:rsidP="00D35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025B4" w:rsidRPr="00542A57" w:rsidTr="00F17807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25B4" w:rsidRPr="00F17807" w:rsidRDefault="00E025B4" w:rsidP="00F1780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17807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25B4" w:rsidRPr="00F17807" w:rsidRDefault="00E025B4" w:rsidP="00D35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17807">
              <w:rPr>
                <w:rFonts w:ascii="Times New Roman" w:hAnsi="Times New Roman"/>
                <w:sz w:val="24"/>
                <w:szCs w:val="24"/>
                <w:lang w:eastAsia="ru-RU"/>
              </w:rPr>
              <w:t>- Что произошло с деревьями зимой?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25B4" w:rsidRPr="00F17807" w:rsidRDefault="00E025B4" w:rsidP="00D35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17807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F17807">
              <w:rPr>
                <w:rFonts w:ascii="Times New Roman" w:hAnsi="Times New Roman"/>
                <w:sz w:val="24"/>
                <w:szCs w:val="24"/>
                <w:lang w:eastAsia="ru-RU"/>
              </w:rPr>
              <w:t>Сбросили листву лиственные деревья, у них почки, висят ягоды. Продолжают зеленеть хвойные деревья, у них шишки.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E025B4" w:rsidRPr="00F17807" w:rsidRDefault="00E025B4" w:rsidP="00D35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17807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E025B4" w:rsidRPr="00542A57" w:rsidTr="00F17807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25B4" w:rsidRPr="00F17807" w:rsidRDefault="00E025B4" w:rsidP="00F1780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17807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25B4" w:rsidRPr="00F17807" w:rsidRDefault="00E025B4" w:rsidP="00D35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17807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F17807">
              <w:rPr>
                <w:rFonts w:ascii="Times New Roman" w:hAnsi="Times New Roman"/>
                <w:sz w:val="24"/>
                <w:szCs w:val="24"/>
                <w:lang w:eastAsia="ru-RU"/>
              </w:rPr>
              <w:t>Какие стоят кустарники?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25B4" w:rsidRPr="00F17807" w:rsidRDefault="00E025B4" w:rsidP="00D35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17807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F17807">
              <w:rPr>
                <w:rFonts w:ascii="Times New Roman" w:hAnsi="Times New Roman"/>
                <w:sz w:val="24"/>
                <w:szCs w:val="24"/>
                <w:lang w:eastAsia="ru-RU"/>
              </w:rPr>
              <w:t>Они без листьев, остались плоды.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E025B4" w:rsidRPr="00F17807" w:rsidRDefault="00E025B4" w:rsidP="00D35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17807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E025B4" w:rsidRPr="00542A57" w:rsidTr="00F17807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25B4" w:rsidRPr="00F17807" w:rsidRDefault="00E025B4" w:rsidP="00F1780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17807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25B4" w:rsidRPr="00F17807" w:rsidRDefault="00E025B4" w:rsidP="00D35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17807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F17807">
              <w:rPr>
                <w:rFonts w:ascii="Times New Roman" w:hAnsi="Times New Roman"/>
                <w:sz w:val="24"/>
                <w:szCs w:val="24"/>
                <w:lang w:eastAsia="ru-RU"/>
              </w:rPr>
              <w:t>Как проводят зиму травянистые растения?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25B4" w:rsidRPr="00F17807" w:rsidRDefault="00E025B4" w:rsidP="00D35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17807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F17807">
              <w:rPr>
                <w:rFonts w:ascii="Times New Roman" w:hAnsi="Times New Roman"/>
                <w:sz w:val="24"/>
                <w:szCs w:val="24"/>
                <w:lang w:eastAsia="ru-RU"/>
              </w:rPr>
              <w:t>На земле много семян, у некоторых растений наземная часть отмирает, а корень или луковица продолжа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ю</w:t>
            </w:r>
            <w:r w:rsidRPr="00F17807">
              <w:rPr>
                <w:rFonts w:ascii="Times New Roman" w:hAnsi="Times New Roman"/>
                <w:sz w:val="24"/>
                <w:szCs w:val="24"/>
                <w:lang w:eastAsia="ru-RU"/>
              </w:rPr>
              <w:t>т жить, только сп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я</w:t>
            </w:r>
            <w:r w:rsidRPr="00F17807">
              <w:rPr>
                <w:rFonts w:ascii="Times New Roman" w:hAnsi="Times New Roman"/>
                <w:sz w:val="24"/>
                <w:szCs w:val="24"/>
                <w:lang w:eastAsia="ru-RU"/>
              </w:rPr>
              <w:t>т.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E025B4" w:rsidRPr="00F17807" w:rsidRDefault="00E025B4" w:rsidP="00D35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17807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E025B4" w:rsidRPr="00542A57" w:rsidTr="00F17807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25B4" w:rsidRPr="00F17807" w:rsidRDefault="00E025B4" w:rsidP="00F1780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17807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25B4" w:rsidRPr="00F17807" w:rsidRDefault="00E025B4" w:rsidP="00D35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17807">
              <w:rPr>
                <w:rFonts w:ascii="Times New Roman" w:hAnsi="Times New Roman"/>
                <w:sz w:val="24"/>
                <w:szCs w:val="24"/>
                <w:lang w:eastAsia="ru-RU"/>
              </w:rPr>
              <w:t>- С растениями понятно, а что же произошло с животными?</w:t>
            </w:r>
          </w:p>
          <w:p w:rsidR="00E025B4" w:rsidRPr="00F17807" w:rsidRDefault="00E025B4" w:rsidP="00D35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17807">
              <w:rPr>
                <w:rFonts w:ascii="Times New Roman" w:hAnsi="Times New Roman"/>
                <w:sz w:val="24"/>
                <w:szCs w:val="24"/>
                <w:lang w:eastAsia="ru-RU"/>
              </w:rPr>
              <w:t>(работа в группах)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25B4" w:rsidRPr="00F17807" w:rsidRDefault="00E025B4" w:rsidP="00D35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17807">
              <w:rPr>
                <w:rFonts w:ascii="Times New Roman" w:hAnsi="Times New Roman"/>
                <w:sz w:val="24"/>
                <w:szCs w:val="24"/>
                <w:lang w:eastAsia="ru-RU"/>
              </w:rPr>
              <w:t>- Многие животные спят, некоторые продолжают бодрствовать. Некоторые птицы улетели в тёплые края.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E025B4" w:rsidRPr="00F17807" w:rsidRDefault="00E025B4" w:rsidP="00D35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17807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E025B4" w:rsidRPr="00542A57" w:rsidTr="00F17807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25B4" w:rsidRPr="00F17807" w:rsidRDefault="00E025B4" w:rsidP="00F1780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17807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25B4" w:rsidRPr="00F17807" w:rsidRDefault="00E025B4" w:rsidP="00D35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17807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F17807">
              <w:rPr>
                <w:rFonts w:ascii="Times New Roman" w:hAnsi="Times New Roman"/>
                <w:sz w:val="24"/>
                <w:szCs w:val="24"/>
                <w:lang w:eastAsia="ru-RU"/>
              </w:rPr>
              <w:t>Чем связаны эти изменения у животных?</w:t>
            </w:r>
          </w:p>
          <w:p w:rsidR="00E025B4" w:rsidRDefault="00E025B4" w:rsidP="00D35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17807">
              <w:rPr>
                <w:rFonts w:ascii="Times New Roman" w:hAnsi="Times New Roman"/>
                <w:sz w:val="24"/>
                <w:szCs w:val="24"/>
                <w:lang w:eastAsia="ru-RU"/>
              </w:rPr>
              <w:t>- Какие животные уснули на зиму?</w:t>
            </w:r>
          </w:p>
          <w:p w:rsidR="00E025B4" w:rsidRPr="00F17807" w:rsidRDefault="00E025B4" w:rsidP="00D35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E025B4" w:rsidRDefault="00E025B4" w:rsidP="00D35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17807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F17807">
              <w:rPr>
                <w:rFonts w:ascii="Times New Roman" w:hAnsi="Times New Roman"/>
                <w:sz w:val="24"/>
                <w:szCs w:val="24"/>
                <w:lang w:eastAsia="ru-RU"/>
              </w:rPr>
              <w:t>Чем питаются те животные, которые не впали в спячку?</w:t>
            </w:r>
          </w:p>
          <w:p w:rsidR="00E025B4" w:rsidRPr="00F17807" w:rsidRDefault="00E025B4" w:rsidP="00D35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E025B4" w:rsidRPr="00F17807" w:rsidRDefault="00E025B4" w:rsidP="00D35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17807">
              <w:rPr>
                <w:rFonts w:ascii="Times New Roman" w:hAnsi="Times New Roman"/>
                <w:sz w:val="24"/>
                <w:szCs w:val="24"/>
                <w:lang w:eastAsia="ru-RU"/>
              </w:rPr>
              <w:t>Давайте посмотрим фильм о животных.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25B4" w:rsidRDefault="00E025B4" w:rsidP="00D35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17807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F17807">
              <w:rPr>
                <w:rFonts w:ascii="Times New Roman" w:hAnsi="Times New Roman"/>
                <w:sz w:val="24"/>
                <w:szCs w:val="24"/>
                <w:lang w:eastAsia="ru-RU"/>
              </w:rPr>
              <w:t>Нехватка пищи.</w:t>
            </w:r>
          </w:p>
          <w:p w:rsidR="00E025B4" w:rsidRPr="00F17807" w:rsidRDefault="00E025B4" w:rsidP="00D35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E025B4" w:rsidRPr="00F17807" w:rsidRDefault="00E025B4" w:rsidP="00D35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17807">
              <w:rPr>
                <w:rFonts w:ascii="Times New Roman" w:hAnsi="Times New Roman"/>
                <w:sz w:val="24"/>
                <w:szCs w:val="24"/>
                <w:lang w:eastAsia="ru-RU"/>
              </w:rPr>
              <w:t>-Медведи, суслики, насекомые, ежи.</w:t>
            </w:r>
          </w:p>
          <w:p w:rsidR="00E025B4" w:rsidRPr="00F17807" w:rsidRDefault="00E025B4" w:rsidP="00D35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17807">
              <w:rPr>
                <w:rFonts w:ascii="Times New Roman" w:hAnsi="Times New Roman"/>
                <w:sz w:val="24"/>
                <w:szCs w:val="24"/>
                <w:lang w:eastAsia="ru-RU"/>
              </w:rPr>
              <w:t>- Семенами, веточками, корой деревьев.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E025B4" w:rsidRPr="00F17807" w:rsidRDefault="00E025B4" w:rsidP="00D35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025B4" w:rsidRPr="00542A57" w:rsidTr="00F17807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25B4" w:rsidRPr="00F17807" w:rsidRDefault="00E025B4" w:rsidP="00F1780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17807">
              <w:rPr>
                <w:rFonts w:ascii="Times New Roman" w:hAnsi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25B4" w:rsidRPr="00F17807" w:rsidRDefault="00E025B4" w:rsidP="00D35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17807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ФИЗКУЛЬТМИНУТКА.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25B4" w:rsidRPr="00F17807" w:rsidRDefault="00E025B4" w:rsidP="00D35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E025B4" w:rsidRPr="00F17807" w:rsidRDefault="00E025B4" w:rsidP="00D35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17807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E025B4" w:rsidRPr="00542A57" w:rsidTr="00F17807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25B4" w:rsidRPr="00F17807" w:rsidRDefault="00E025B4" w:rsidP="00F1780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17807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25B4" w:rsidRPr="00F17807" w:rsidRDefault="00E025B4" w:rsidP="00D35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17807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F17807">
              <w:rPr>
                <w:rFonts w:ascii="Times New Roman" w:hAnsi="Times New Roman"/>
                <w:sz w:val="24"/>
                <w:szCs w:val="24"/>
                <w:lang w:eastAsia="ru-RU"/>
              </w:rPr>
              <w:t>Как помогают люди животным п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е</w:t>
            </w:r>
            <w:r w:rsidRPr="00F17807">
              <w:rPr>
                <w:rFonts w:ascii="Times New Roman" w:hAnsi="Times New Roman"/>
                <w:sz w:val="24"/>
                <w:szCs w:val="24"/>
                <w:lang w:eastAsia="ru-RU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е</w:t>
            </w:r>
            <w:r w:rsidRPr="00F17807">
              <w:rPr>
                <w:rFonts w:ascii="Times New Roman" w:hAnsi="Times New Roman"/>
                <w:sz w:val="24"/>
                <w:szCs w:val="24"/>
                <w:lang w:eastAsia="ru-RU"/>
              </w:rPr>
              <w:t>зимовать?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25B4" w:rsidRPr="00F17807" w:rsidRDefault="00E025B4" w:rsidP="00D35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17807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F17807">
              <w:rPr>
                <w:rFonts w:ascii="Times New Roman" w:hAnsi="Times New Roman"/>
                <w:sz w:val="24"/>
                <w:szCs w:val="24"/>
                <w:lang w:eastAsia="ru-RU"/>
              </w:rPr>
              <w:t>Делают кормушки.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E025B4" w:rsidRPr="00F17807" w:rsidRDefault="00E025B4" w:rsidP="00D35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17807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E025B4" w:rsidRPr="00542A57" w:rsidTr="00F17807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25B4" w:rsidRPr="00F17807" w:rsidRDefault="00E025B4" w:rsidP="00F1780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17807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25B4" w:rsidRPr="00F17807" w:rsidRDefault="00E025B4" w:rsidP="00D35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17807">
              <w:rPr>
                <w:rFonts w:ascii="Times New Roman" w:hAnsi="Times New Roman"/>
                <w:sz w:val="24"/>
                <w:szCs w:val="24"/>
                <w:lang w:eastAsia="ru-RU"/>
              </w:rPr>
              <w:t>- На уроке труда мы тоже делали с вами кормушки, осталось только сделать крепёж, чтобы их повесить. Вот сейчас мы и доделаем их. А после уроков развесим на улице.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25B4" w:rsidRPr="00F17807" w:rsidRDefault="00E025B4" w:rsidP="00D35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17807">
              <w:rPr>
                <w:rFonts w:ascii="Times New Roman" w:hAnsi="Times New Roman"/>
                <w:sz w:val="24"/>
                <w:szCs w:val="24"/>
                <w:lang w:eastAsia="ru-RU"/>
              </w:rPr>
              <w:t>Изготовление кормушек.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E025B4" w:rsidRPr="00F17807" w:rsidRDefault="00E025B4" w:rsidP="00D35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17807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E025B4" w:rsidRPr="00542A57" w:rsidTr="00F17807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25B4" w:rsidRPr="00F17807" w:rsidRDefault="00E025B4" w:rsidP="00F1780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17807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25B4" w:rsidRPr="00F17807" w:rsidRDefault="00E025B4" w:rsidP="00D35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17807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F17807">
              <w:rPr>
                <w:rFonts w:ascii="Times New Roman" w:hAnsi="Times New Roman"/>
                <w:sz w:val="24"/>
                <w:szCs w:val="24"/>
                <w:lang w:eastAsia="ru-RU"/>
              </w:rPr>
              <w:t>Вот сколько нового и интересного мы узнали на уроке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!</w:t>
            </w:r>
            <w:r w:rsidRPr="00F1780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И прежде чем подвести итог урока, давайте закрепим наши знания и ответим на некоторые вопросы.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25B4" w:rsidRPr="00F17807" w:rsidRDefault="00E025B4" w:rsidP="00D35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17807">
              <w:rPr>
                <w:rFonts w:ascii="Times New Roman" w:hAnsi="Times New Roman"/>
                <w:sz w:val="24"/>
                <w:szCs w:val="24"/>
                <w:lang w:eastAsia="ru-RU"/>
              </w:rPr>
              <w:t>Самостоятельная работа.</w:t>
            </w:r>
          </w:p>
          <w:p w:rsidR="00E025B4" w:rsidRPr="00F17807" w:rsidRDefault="00E025B4" w:rsidP="00D35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E025B4" w:rsidRPr="00F17807" w:rsidRDefault="00E025B4" w:rsidP="00D35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17807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E025B4" w:rsidRPr="00542A57" w:rsidTr="00F17807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25B4" w:rsidRPr="00F17807" w:rsidRDefault="00E025B4" w:rsidP="00F1780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17807"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25B4" w:rsidRPr="00F17807" w:rsidRDefault="00E025B4" w:rsidP="00D35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1780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- В начале урока перед нами встал вопрос: </w:t>
            </w:r>
            <w:r w:rsidRPr="00F17807">
              <w:rPr>
                <w:rFonts w:ascii="Times New Roman" w:hAnsi="Times New Roman"/>
                <w:b/>
                <w:bCs/>
                <w:sz w:val="24"/>
                <w:szCs w:val="24"/>
                <w:u w:val="single"/>
                <w:lang w:eastAsia="ru-RU"/>
              </w:rPr>
              <w:t>какие изменения</w:t>
            </w:r>
            <w:r w:rsidRPr="00F1780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F17807">
              <w:rPr>
                <w:rFonts w:ascii="Times New Roman" w:hAnsi="Times New Roman"/>
                <w:b/>
                <w:bCs/>
                <w:sz w:val="24"/>
                <w:szCs w:val="24"/>
                <w:u w:val="single"/>
                <w:lang w:eastAsia="ru-RU"/>
              </w:rPr>
              <w:t xml:space="preserve">произошли зимой в природе и почему? </w:t>
            </w:r>
            <w:r w:rsidRPr="00F17807">
              <w:rPr>
                <w:rFonts w:ascii="Times New Roman" w:hAnsi="Times New Roman"/>
                <w:sz w:val="24"/>
                <w:szCs w:val="24"/>
                <w:lang w:eastAsia="ru-RU"/>
              </w:rPr>
              <w:t>Как на него ответить?</w:t>
            </w:r>
          </w:p>
          <w:p w:rsidR="00E025B4" w:rsidRPr="00F17807" w:rsidRDefault="00E025B4" w:rsidP="00D35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17807">
              <w:rPr>
                <w:rFonts w:ascii="Times New Roman" w:hAnsi="Times New Roman"/>
                <w:sz w:val="24"/>
                <w:szCs w:val="24"/>
                <w:lang w:eastAsia="ru-RU"/>
              </w:rPr>
              <w:t>-Выставление оценок за работу на уроке.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25B4" w:rsidRPr="00F17807" w:rsidRDefault="00E025B4" w:rsidP="00D35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1780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Ответы детей, запись. </w:t>
            </w:r>
          </w:p>
          <w:p w:rsidR="00E025B4" w:rsidRPr="00F17807" w:rsidRDefault="00E025B4" w:rsidP="00D35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E025B4" w:rsidRPr="00F17807" w:rsidRDefault="00E025B4" w:rsidP="00D35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17807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E025B4" w:rsidRPr="00542A57" w:rsidTr="00F17807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25B4" w:rsidRPr="00F17807" w:rsidRDefault="00E025B4" w:rsidP="00F1780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17807">
              <w:rPr>
                <w:rFonts w:ascii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25B4" w:rsidRPr="00F17807" w:rsidRDefault="00E025B4" w:rsidP="00D35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 Дома вы почитаете</w:t>
            </w:r>
            <w:r w:rsidRPr="00F1780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, о чём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мы </w:t>
            </w:r>
            <w:r w:rsidRPr="00F17807">
              <w:rPr>
                <w:rFonts w:ascii="Times New Roman" w:hAnsi="Times New Roman"/>
                <w:sz w:val="24"/>
                <w:szCs w:val="24"/>
                <w:lang w:eastAsia="ru-RU"/>
              </w:rPr>
              <w:t>говорили сегодня на уроке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,</w:t>
            </w:r>
            <w:r w:rsidRPr="00F1780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 учебнике на страницах 40–43.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25B4" w:rsidRPr="00F17807" w:rsidRDefault="00E025B4" w:rsidP="00D35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17807">
              <w:rPr>
                <w:rFonts w:ascii="Times New Roman" w:hAnsi="Times New Roman"/>
                <w:sz w:val="24"/>
                <w:szCs w:val="24"/>
                <w:lang w:eastAsia="ru-RU"/>
              </w:rPr>
              <w:t>Запись домашнего задания.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E025B4" w:rsidRPr="00F17807" w:rsidRDefault="00E025B4" w:rsidP="00D35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17807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E025B4" w:rsidRPr="00542A57" w:rsidTr="00F17807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25B4" w:rsidRPr="00F17807" w:rsidRDefault="00E025B4" w:rsidP="00F1780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17807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25B4" w:rsidRPr="00F17807" w:rsidRDefault="00E025B4" w:rsidP="00D35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Сделаете задание в тетради «Проверь себя»</w:t>
            </w:r>
            <w:r w:rsidRPr="00F1780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на странице 25.</w:t>
            </w:r>
          </w:p>
          <w:p w:rsidR="00E025B4" w:rsidRPr="00F17807" w:rsidRDefault="00E025B4" w:rsidP="00D35185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17807">
              <w:rPr>
                <w:rFonts w:ascii="Times New Roman" w:hAnsi="Times New Roman"/>
                <w:sz w:val="24"/>
                <w:szCs w:val="24"/>
                <w:lang w:eastAsia="ru-RU"/>
              </w:rPr>
              <w:t>Что было на уроке непонятно?</w:t>
            </w:r>
          </w:p>
          <w:p w:rsidR="00E025B4" w:rsidRPr="00F17807" w:rsidRDefault="00E025B4" w:rsidP="00D35185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17807">
              <w:rPr>
                <w:rFonts w:ascii="Times New Roman" w:hAnsi="Times New Roman"/>
                <w:sz w:val="24"/>
                <w:szCs w:val="24"/>
                <w:lang w:eastAsia="ru-RU"/>
              </w:rPr>
              <w:t>Что понравилось больше всего?</w:t>
            </w:r>
          </w:p>
          <w:p w:rsidR="00E025B4" w:rsidRPr="00F17807" w:rsidRDefault="00E025B4" w:rsidP="00D35185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17807">
              <w:rPr>
                <w:rFonts w:ascii="Times New Roman" w:hAnsi="Times New Roman"/>
                <w:sz w:val="24"/>
                <w:szCs w:val="24"/>
                <w:lang w:eastAsia="ru-RU"/>
              </w:rPr>
              <w:t>Когда мы проведём подобный урок?</w:t>
            </w:r>
          </w:p>
          <w:p w:rsidR="00E025B4" w:rsidRPr="00F17807" w:rsidRDefault="00E025B4" w:rsidP="00D35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17807">
              <w:rPr>
                <w:rFonts w:ascii="Times New Roman" w:hAnsi="Times New Roman"/>
                <w:sz w:val="24"/>
                <w:szCs w:val="24"/>
                <w:lang w:eastAsia="ru-RU"/>
              </w:rPr>
              <w:t>Урок окончен. Всем спасибо!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25B4" w:rsidRPr="00F17807" w:rsidRDefault="00E025B4" w:rsidP="00D35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17807">
              <w:rPr>
                <w:rFonts w:ascii="Times New Roman" w:hAnsi="Times New Roman"/>
                <w:sz w:val="24"/>
                <w:szCs w:val="24"/>
                <w:lang w:eastAsia="ru-RU"/>
              </w:rPr>
              <w:t>???</w:t>
            </w:r>
          </w:p>
        </w:tc>
        <w:tc>
          <w:tcPr>
            <w:tcW w:w="0" w:type="auto"/>
            <w:tcBorders>
              <w:bottom w:val="outset" w:sz="6" w:space="0" w:color="auto"/>
            </w:tcBorders>
            <w:vAlign w:val="center"/>
          </w:tcPr>
          <w:p w:rsidR="00E025B4" w:rsidRPr="00F17807" w:rsidRDefault="00E025B4" w:rsidP="00D35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E025B4" w:rsidRPr="008318A1" w:rsidRDefault="00E025B4">
      <w:pPr>
        <w:rPr>
          <w:rFonts w:ascii="Times New Roman" w:hAnsi="Times New Roman"/>
          <w:sz w:val="24"/>
          <w:szCs w:val="24"/>
        </w:rPr>
      </w:pPr>
    </w:p>
    <w:sectPr w:rsidR="00E025B4" w:rsidRPr="008318A1" w:rsidSect="00E4081B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025B4" w:rsidRDefault="00E025B4" w:rsidP="008318A1">
      <w:pPr>
        <w:spacing w:after="0" w:line="240" w:lineRule="auto"/>
      </w:pPr>
      <w:r>
        <w:separator/>
      </w:r>
    </w:p>
  </w:endnote>
  <w:endnote w:type="continuationSeparator" w:id="1">
    <w:p w:rsidR="00E025B4" w:rsidRDefault="00E025B4" w:rsidP="008318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25B4" w:rsidRDefault="00E025B4">
    <w:pPr>
      <w:pStyle w:val="Footer"/>
      <w:jc w:val="center"/>
    </w:pPr>
    <w:fldSimple w:instr=" PAGE   \* MERGEFORMAT ">
      <w:r>
        <w:rPr>
          <w:noProof/>
        </w:rPr>
        <w:t>5</w:t>
      </w:r>
    </w:fldSimple>
  </w:p>
  <w:p w:rsidR="00E025B4" w:rsidRDefault="00E025B4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025B4" w:rsidRDefault="00E025B4" w:rsidP="008318A1">
      <w:pPr>
        <w:spacing w:after="0" w:line="240" w:lineRule="auto"/>
      </w:pPr>
      <w:r>
        <w:separator/>
      </w:r>
    </w:p>
  </w:footnote>
  <w:footnote w:type="continuationSeparator" w:id="1">
    <w:p w:rsidR="00E025B4" w:rsidRDefault="00E025B4" w:rsidP="008318A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060A5A"/>
    <w:multiLevelType w:val="multilevel"/>
    <w:tmpl w:val="55B0DB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1916581"/>
    <w:multiLevelType w:val="multilevel"/>
    <w:tmpl w:val="8124E7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5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17807"/>
    <w:rsid w:val="0000450E"/>
    <w:rsid w:val="0008043E"/>
    <w:rsid w:val="003C6C3D"/>
    <w:rsid w:val="00446FAE"/>
    <w:rsid w:val="00542A57"/>
    <w:rsid w:val="005A3846"/>
    <w:rsid w:val="006F706F"/>
    <w:rsid w:val="007A5647"/>
    <w:rsid w:val="00805926"/>
    <w:rsid w:val="008318A1"/>
    <w:rsid w:val="00A54D00"/>
    <w:rsid w:val="00A566D9"/>
    <w:rsid w:val="00A7384F"/>
    <w:rsid w:val="00AA7507"/>
    <w:rsid w:val="00D35185"/>
    <w:rsid w:val="00E025B4"/>
    <w:rsid w:val="00E4081B"/>
    <w:rsid w:val="00E9628C"/>
    <w:rsid w:val="00F17807"/>
    <w:rsid w:val="00F85E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081B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link w:val="Heading1Char"/>
    <w:uiPriority w:val="99"/>
    <w:qFormat/>
    <w:rsid w:val="00F1780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17807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paragraph" w:styleId="NormalWeb">
    <w:name w:val="Normal (Web)"/>
    <w:basedOn w:val="Normal"/>
    <w:uiPriority w:val="99"/>
    <w:rsid w:val="00F1780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semiHidden/>
    <w:rsid w:val="00F17807"/>
    <w:rPr>
      <w:rFonts w:cs="Times New Roman"/>
      <w:color w:val="0000FF"/>
      <w:u w:val="single"/>
    </w:rPr>
  </w:style>
  <w:style w:type="character" w:styleId="Emphasis">
    <w:name w:val="Emphasis"/>
    <w:basedOn w:val="DefaultParagraphFont"/>
    <w:uiPriority w:val="99"/>
    <w:qFormat/>
    <w:rsid w:val="00F17807"/>
    <w:rPr>
      <w:rFonts w:cs="Times New Roman"/>
      <w:i/>
      <w:iCs/>
    </w:rPr>
  </w:style>
  <w:style w:type="character" w:styleId="Strong">
    <w:name w:val="Strong"/>
    <w:basedOn w:val="DefaultParagraphFont"/>
    <w:uiPriority w:val="99"/>
    <w:qFormat/>
    <w:rsid w:val="00F17807"/>
    <w:rPr>
      <w:rFonts w:cs="Times New Roman"/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F178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17807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rsid w:val="008318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8318A1"/>
    <w:rPr>
      <w:rFonts w:cs="Times New Roman"/>
    </w:rPr>
  </w:style>
  <w:style w:type="paragraph" w:styleId="Footer">
    <w:name w:val="footer"/>
    <w:basedOn w:val="Normal"/>
    <w:link w:val="FooterChar"/>
    <w:uiPriority w:val="99"/>
    <w:rsid w:val="008318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8318A1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32265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226520"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16</TotalTime>
  <Pages>5</Pages>
  <Words>864</Words>
  <Characters>4928</Characters>
  <Application>Microsoft Office Outlook</Application>
  <DocSecurity>0</DocSecurity>
  <Lines>0</Lines>
  <Paragraphs>0</Paragraphs>
  <ScaleCrop>false</ScaleCrop>
  <Company>Grizli777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Окружающий мир</dc:title>
  <dc:subject/>
  <dc:creator>Оксана</dc:creator>
  <cp:keywords/>
  <dc:description/>
  <cp:lastModifiedBy>dimitry</cp:lastModifiedBy>
  <cp:revision>5</cp:revision>
  <dcterms:created xsi:type="dcterms:W3CDTF">2012-12-27T10:25:00Z</dcterms:created>
  <dcterms:modified xsi:type="dcterms:W3CDTF">2012-12-28T15:43:00Z</dcterms:modified>
</cp:coreProperties>
</file>