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580" w:rsidRPr="00833BB4" w:rsidRDefault="00002580" w:rsidP="00833B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33BB4">
        <w:rPr>
          <w:rFonts w:ascii="Times New Roman" w:hAnsi="Times New Roman"/>
          <w:b/>
          <w:sz w:val="24"/>
          <w:szCs w:val="24"/>
        </w:rPr>
        <w:t>ОКРУЖАЮЩИЙ МИР</w:t>
      </w:r>
    </w:p>
    <w:p w:rsidR="00002580" w:rsidRPr="00833BB4" w:rsidRDefault="00002580" w:rsidP="00833B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33BB4">
        <w:rPr>
          <w:rFonts w:ascii="Times New Roman" w:hAnsi="Times New Roman"/>
          <w:b/>
          <w:sz w:val="24"/>
          <w:szCs w:val="24"/>
        </w:rPr>
        <w:t>Птицы</w:t>
      </w:r>
    </w:p>
    <w:p w:rsidR="00002580" w:rsidRPr="00833BB4" w:rsidRDefault="00002580" w:rsidP="00833B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33BB4">
        <w:rPr>
          <w:rFonts w:ascii="Times New Roman" w:hAnsi="Times New Roman"/>
          <w:b/>
          <w:sz w:val="24"/>
          <w:szCs w:val="24"/>
        </w:rPr>
        <w:t>Урок объяснения нового материала в 1-м классе</w:t>
      </w:r>
    </w:p>
    <w:p w:rsidR="00002580" w:rsidRPr="00833BB4" w:rsidRDefault="00002580" w:rsidP="00833B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33BB4">
        <w:rPr>
          <w:rFonts w:ascii="Times New Roman" w:hAnsi="Times New Roman"/>
          <w:b/>
          <w:sz w:val="24"/>
          <w:szCs w:val="24"/>
        </w:rPr>
        <w:t>Оседлые птицы</w:t>
      </w:r>
    </w:p>
    <w:p w:rsidR="00002580" w:rsidRPr="00833BB4" w:rsidRDefault="00002580" w:rsidP="00833B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33BB4">
        <w:rPr>
          <w:rFonts w:ascii="Times New Roman" w:hAnsi="Times New Roman"/>
          <w:sz w:val="24"/>
          <w:szCs w:val="24"/>
        </w:rPr>
        <w:t>Используется сюжет «Оседлые птицы»</w:t>
      </w:r>
    </w:p>
    <w:p w:rsidR="00002580" w:rsidRPr="00833BB4" w:rsidRDefault="00002580" w:rsidP="00833B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33BB4">
        <w:rPr>
          <w:rFonts w:ascii="Times New Roman" w:hAnsi="Times New Roman"/>
          <w:sz w:val="24"/>
          <w:szCs w:val="24"/>
        </w:rPr>
        <w:t>Диск «Оседлые и перелётные птицы».</w:t>
      </w:r>
    </w:p>
    <w:p w:rsidR="00002580" w:rsidRPr="00833BB4" w:rsidRDefault="00002580" w:rsidP="00833B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33BB4">
        <w:rPr>
          <w:rFonts w:ascii="Times New Roman" w:hAnsi="Times New Roman"/>
          <w:sz w:val="24"/>
          <w:szCs w:val="24"/>
        </w:rPr>
        <w:t>Сюжет используется на первичном усвоении знаний с целью познакомить с оседлыми птицами, чем они питаются зимой</w:t>
      </w:r>
      <w:bookmarkStart w:id="0" w:name="_GoBack"/>
      <w:bookmarkEnd w:id="0"/>
      <w:r w:rsidRPr="00833BB4">
        <w:rPr>
          <w:rFonts w:ascii="Times New Roman" w:hAnsi="Times New Roman"/>
          <w:sz w:val="24"/>
          <w:szCs w:val="24"/>
        </w:rPr>
        <w:t>.</w:t>
      </w:r>
    </w:p>
    <w:p w:rsidR="00002580" w:rsidRPr="000841A0" w:rsidRDefault="00002580" w:rsidP="00833BB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Горохова Е. А., учитель начальных классов ГБОУ СОШ № 1043 г. Москвы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02580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Цель</w:t>
      </w:r>
      <w:r w:rsidRPr="00C604F6">
        <w:rPr>
          <w:rFonts w:ascii="Times New Roman" w:hAnsi="Times New Roman"/>
          <w:sz w:val="24"/>
          <w:szCs w:val="24"/>
        </w:rPr>
        <w:t xml:space="preserve"> </w:t>
      </w:r>
      <w:r w:rsidRPr="00596401">
        <w:rPr>
          <w:rFonts w:ascii="Times New Roman" w:hAnsi="Times New Roman"/>
          <w:b/>
          <w:sz w:val="24"/>
          <w:szCs w:val="24"/>
        </w:rPr>
        <w:t>урока:</w:t>
      </w:r>
      <w:r w:rsidRPr="00C604F6">
        <w:rPr>
          <w:rFonts w:ascii="Times New Roman" w:hAnsi="Times New Roman"/>
          <w:sz w:val="24"/>
          <w:szCs w:val="24"/>
        </w:rPr>
        <w:t xml:space="preserve"> </w:t>
      </w:r>
    </w:p>
    <w:p w:rsidR="00002580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познавательная – </w:t>
      </w:r>
      <w:r w:rsidRPr="00C604F6">
        <w:rPr>
          <w:rFonts w:ascii="Times New Roman" w:hAnsi="Times New Roman"/>
          <w:sz w:val="24"/>
          <w:szCs w:val="24"/>
        </w:rPr>
        <w:t xml:space="preserve">познакомить детей с оседлыми </w:t>
      </w:r>
      <w:r>
        <w:rPr>
          <w:rFonts w:ascii="Times New Roman" w:hAnsi="Times New Roman"/>
          <w:sz w:val="24"/>
          <w:szCs w:val="24"/>
        </w:rPr>
        <w:t>птицами и закрепить их названия;</w:t>
      </w:r>
    </w:p>
    <w:p w:rsidR="00002580" w:rsidRPr="00596401" w:rsidRDefault="00002580" w:rsidP="00C604F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воспитательная –</w:t>
      </w:r>
      <w:r w:rsidRPr="00596401">
        <w:rPr>
          <w:rFonts w:ascii="Times New Roman" w:hAnsi="Times New Roman"/>
          <w:sz w:val="24"/>
          <w:szCs w:val="24"/>
        </w:rPr>
        <w:t xml:space="preserve"> </w:t>
      </w:r>
      <w:r w:rsidRPr="00C604F6">
        <w:rPr>
          <w:rFonts w:ascii="Times New Roman" w:hAnsi="Times New Roman"/>
          <w:sz w:val="24"/>
          <w:szCs w:val="24"/>
        </w:rPr>
        <w:t>способствовать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04F6">
        <w:rPr>
          <w:rFonts w:ascii="Times New Roman" w:hAnsi="Times New Roman"/>
          <w:sz w:val="24"/>
          <w:szCs w:val="24"/>
        </w:rPr>
        <w:t>воспитанию любви к природе, родному краю, птицам.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Задачи</w:t>
      </w:r>
      <w:r w:rsidRPr="00C604F6">
        <w:rPr>
          <w:rFonts w:ascii="Times New Roman" w:hAnsi="Times New Roman"/>
          <w:sz w:val="24"/>
          <w:szCs w:val="24"/>
        </w:rPr>
        <w:t xml:space="preserve"> </w:t>
      </w:r>
      <w:r w:rsidRPr="00A307FF">
        <w:rPr>
          <w:rFonts w:ascii="Times New Roman" w:hAnsi="Times New Roman"/>
          <w:b/>
          <w:sz w:val="24"/>
          <w:szCs w:val="24"/>
        </w:rPr>
        <w:t>урока</w:t>
      </w:r>
      <w:r w:rsidRPr="00C604F6">
        <w:rPr>
          <w:rFonts w:ascii="Times New Roman" w:hAnsi="Times New Roman"/>
          <w:sz w:val="24"/>
          <w:szCs w:val="24"/>
        </w:rPr>
        <w:t>: научиться отличать о</w:t>
      </w:r>
      <w:r>
        <w:rPr>
          <w:rFonts w:ascii="Times New Roman" w:hAnsi="Times New Roman"/>
          <w:sz w:val="24"/>
          <w:szCs w:val="24"/>
        </w:rPr>
        <w:t>седлых птиц от кочующих и перелё</w:t>
      </w:r>
      <w:r w:rsidRPr="00C604F6">
        <w:rPr>
          <w:rFonts w:ascii="Times New Roman" w:hAnsi="Times New Roman"/>
          <w:sz w:val="24"/>
          <w:szCs w:val="24"/>
        </w:rPr>
        <w:t xml:space="preserve">тных, </w:t>
      </w:r>
      <w:r>
        <w:rPr>
          <w:rFonts w:ascii="Times New Roman" w:hAnsi="Times New Roman"/>
          <w:sz w:val="24"/>
          <w:szCs w:val="24"/>
        </w:rPr>
        <w:t>в</w:t>
      </w:r>
      <w:r w:rsidRPr="00C604F6">
        <w:rPr>
          <w:rFonts w:ascii="Times New Roman" w:hAnsi="Times New Roman"/>
          <w:sz w:val="24"/>
          <w:szCs w:val="24"/>
        </w:rPr>
        <w:t>оспитывать у детей желание помогать птицам в зимнее время года и охранять их.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 xml:space="preserve">Оборудование: </w:t>
      </w:r>
      <w:r w:rsidRPr="00C604F6">
        <w:rPr>
          <w:rFonts w:ascii="Times New Roman" w:hAnsi="Times New Roman"/>
          <w:sz w:val="24"/>
          <w:szCs w:val="24"/>
        </w:rPr>
        <w:t xml:space="preserve">презентация «Оседлые птицы», </w:t>
      </w:r>
      <w:r w:rsidRPr="00C604F6">
        <w:rPr>
          <w:rFonts w:ascii="Times New Roman" w:hAnsi="Times New Roman"/>
          <w:sz w:val="24"/>
          <w:szCs w:val="24"/>
          <w:lang w:val="en-US"/>
        </w:rPr>
        <w:t>DVD</w:t>
      </w:r>
      <w:r>
        <w:rPr>
          <w:rFonts w:ascii="Times New Roman" w:hAnsi="Times New Roman"/>
          <w:sz w:val="24"/>
          <w:szCs w:val="24"/>
        </w:rPr>
        <w:t>-диск</w:t>
      </w:r>
      <w:r w:rsidRPr="00C604F6">
        <w:rPr>
          <w:rFonts w:ascii="Times New Roman" w:hAnsi="Times New Roman"/>
          <w:sz w:val="24"/>
          <w:szCs w:val="24"/>
        </w:rPr>
        <w:t xml:space="preserve"> СГУ ТВ «Оседл</w:t>
      </w:r>
      <w:r>
        <w:rPr>
          <w:rFonts w:ascii="Times New Roman" w:hAnsi="Times New Roman"/>
          <w:sz w:val="24"/>
          <w:szCs w:val="24"/>
        </w:rPr>
        <w:t>ые и перелётные птицы» (сюжет «О</w:t>
      </w:r>
      <w:r w:rsidRPr="00C604F6">
        <w:rPr>
          <w:rFonts w:ascii="Times New Roman" w:hAnsi="Times New Roman"/>
          <w:sz w:val="24"/>
          <w:szCs w:val="24"/>
        </w:rPr>
        <w:t>седлые птицы»), картинки и фотографии оседлых птиц.</w:t>
      </w:r>
    </w:p>
    <w:p w:rsidR="00002580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>ОД УРОКА</w:t>
      </w:r>
    </w:p>
    <w:p w:rsidR="00002580" w:rsidRPr="00F406F7" w:rsidRDefault="00002580" w:rsidP="00C604F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406F7">
        <w:rPr>
          <w:rFonts w:ascii="Times New Roman" w:hAnsi="Times New Roman"/>
          <w:b/>
          <w:sz w:val="24"/>
          <w:szCs w:val="24"/>
        </w:rPr>
        <w:t>Организационный момент.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F406F7">
        <w:rPr>
          <w:rFonts w:ascii="Times New Roman" w:hAnsi="Times New Roman"/>
          <w:b/>
          <w:sz w:val="24"/>
          <w:szCs w:val="24"/>
        </w:rPr>
        <w:t>Актуализация знаний.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604F6">
        <w:rPr>
          <w:rFonts w:ascii="Times New Roman" w:hAnsi="Times New Roman"/>
          <w:sz w:val="24"/>
          <w:szCs w:val="24"/>
          <w:u w:val="single"/>
        </w:rPr>
        <w:t>Введение в тему урока.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Загадки: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Маленький мальчишка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В сером армячишке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По дворам шныряет,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 xml:space="preserve">Крохи собирает. 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 xml:space="preserve">                         </w:t>
      </w:r>
      <w:r w:rsidRPr="00C604F6">
        <w:rPr>
          <w:rFonts w:ascii="Times New Roman" w:hAnsi="Times New Roman"/>
          <w:i/>
          <w:sz w:val="24"/>
          <w:szCs w:val="24"/>
        </w:rPr>
        <w:t>(Воробей)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Кто в беретке ярко-красной,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В чёрной курточке атласной?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На меня он не глядит,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Всё стучит, стучит, стучит.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 xml:space="preserve">                          </w:t>
      </w:r>
      <w:r w:rsidRPr="00C604F6">
        <w:rPr>
          <w:rFonts w:ascii="Times New Roman" w:hAnsi="Times New Roman"/>
          <w:i/>
          <w:sz w:val="24"/>
          <w:szCs w:val="24"/>
        </w:rPr>
        <w:t>(Дятел)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Непоседа пёстрая,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Птица длиннохвостая,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Птица говорливая,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Самая болтливая.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 xml:space="preserve">                          </w:t>
      </w:r>
      <w:r w:rsidRPr="00C604F6">
        <w:rPr>
          <w:rFonts w:ascii="Times New Roman" w:hAnsi="Times New Roman"/>
          <w:i/>
          <w:sz w:val="24"/>
          <w:szCs w:val="24"/>
        </w:rPr>
        <w:t>(Сорока)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У неё глаза большие,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Хищный клюв – всегда крючком.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По ночам она летает,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Спит на дереве лишь днём.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 xml:space="preserve">                             </w:t>
      </w:r>
      <w:r w:rsidRPr="00C604F6">
        <w:rPr>
          <w:rFonts w:ascii="Times New Roman" w:hAnsi="Times New Roman"/>
          <w:i/>
          <w:sz w:val="24"/>
          <w:szCs w:val="24"/>
        </w:rPr>
        <w:t>(Сова)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604F6">
        <w:rPr>
          <w:rFonts w:ascii="Times New Roman" w:hAnsi="Times New Roman"/>
          <w:i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>У</w:t>
      </w:r>
      <w:r w:rsidRPr="00C604F6">
        <w:rPr>
          <w:rFonts w:ascii="Times New Roman" w:hAnsi="Times New Roman"/>
          <w:i/>
          <w:sz w:val="24"/>
          <w:szCs w:val="24"/>
        </w:rPr>
        <w:t>читель вывешивает картинки на доску по мере угадывания загадки</w:t>
      </w:r>
      <w:r>
        <w:rPr>
          <w:rFonts w:ascii="Times New Roman" w:hAnsi="Times New Roman"/>
          <w:i/>
          <w:sz w:val="24"/>
          <w:szCs w:val="24"/>
        </w:rPr>
        <w:t>.</w:t>
      </w:r>
      <w:r w:rsidRPr="00C604F6">
        <w:rPr>
          <w:rFonts w:ascii="Times New Roman" w:hAnsi="Times New Roman"/>
          <w:i/>
          <w:sz w:val="24"/>
          <w:szCs w:val="24"/>
        </w:rPr>
        <w:t>)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Молодцы ребята, угадали! А теперь послушаем стихотворение, которое подготовил Илья.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Илья</w:t>
      </w:r>
      <w:r>
        <w:rPr>
          <w:rFonts w:ascii="Times New Roman" w:hAnsi="Times New Roman"/>
          <w:sz w:val="24"/>
          <w:szCs w:val="24"/>
        </w:rPr>
        <w:t xml:space="preserve"> читает:</w:t>
      </w:r>
      <w:r w:rsidRPr="00C604F6">
        <w:rPr>
          <w:rFonts w:ascii="Times New Roman" w:hAnsi="Times New Roman"/>
          <w:sz w:val="24"/>
          <w:szCs w:val="24"/>
        </w:rPr>
        <w:t xml:space="preserve"> 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оя</w:t>
      </w:r>
      <w:r w:rsidRPr="00C604F6">
        <w:rPr>
          <w:rFonts w:ascii="Times New Roman" w:hAnsi="Times New Roman"/>
          <w:sz w:val="24"/>
          <w:szCs w:val="24"/>
        </w:rPr>
        <w:t xml:space="preserve"> Александрова «Новая столовая»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Мы кормушку смастерили,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Мы столовую открыли.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Воробей, снегирь-сосед,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Будет вам зимой обед.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В гости в первый день недели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К нам синицы прилетели.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А во вторник, посмотри,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Прилетели снегири.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Три вороны были в среду,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Мы не ждали их к обеду.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А в четверг со всех краёв –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Стая жадных воробьёв.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В пятницу в столовой нашей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Голубь лакомился кашей.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А в субботу на пирог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Налетело семь сорок.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В воскресенье, в воскресенье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Прилетел к нам гость весенний –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Путешественник-скворец…</w:t>
      </w:r>
    </w:p>
    <w:p w:rsidR="00002580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Вот и песенке конец.</w:t>
      </w:r>
    </w:p>
    <w:p w:rsidR="00002580" w:rsidRDefault="00002580" w:rsidP="00C1441E">
      <w:pPr>
        <w:pStyle w:val="NormalWeb"/>
        <w:ind w:left="0"/>
        <w:rPr>
          <w:b/>
        </w:rPr>
      </w:pPr>
    </w:p>
    <w:p w:rsidR="00002580" w:rsidRPr="00F406F7" w:rsidRDefault="00002580" w:rsidP="00C1441E">
      <w:pPr>
        <w:pStyle w:val="NormalWeb"/>
        <w:ind w:left="0"/>
        <w:rPr>
          <w:b/>
        </w:rPr>
      </w:pPr>
      <w:r w:rsidRPr="00F406F7">
        <w:rPr>
          <w:b/>
        </w:rPr>
        <w:t>Постановка цели и задач урока. Мотивация учебной деятельности учащихся.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Скажите, как будет сегодня называться наш урок, о ком</w:t>
      </w:r>
      <w:r>
        <w:rPr>
          <w:rFonts w:ascii="Times New Roman" w:hAnsi="Times New Roman"/>
          <w:sz w:val="24"/>
          <w:szCs w:val="24"/>
        </w:rPr>
        <w:t xml:space="preserve"> будем говорить сегодня</w:t>
      </w:r>
      <w:r w:rsidRPr="00C604F6">
        <w:rPr>
          <w:rFonts w:ascii="Times New Roman" w:hAnsi="Times New Roman"/>
          <w:sz w:val="24"/>
          <w:szCs w:val="24"/>
        </w:rPr>
        <w:t>?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Д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О птицах.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  <w:u w:val="single"/>
        </w:rPr>
        <w:t xml:space="preserve"> Сообщение темы урока</w:t>
      </w:r>
      <w:r w:rsidRPr="00C604F6">
        <w:rPr>
          <w:rFonts w:ascii="Times New Roman" w:hAnsi="Times New Roman"/>
          <w:sz w:val="24"/>
          <w:szCs w:val="24"/>
        </w:rPr>
        <w:t>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Тема нашего урока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«Оседлые птицы».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C604F6">
        <w:rPr>
          <w:rFonts w:ascii="Times New Roman" w:hAnsi="Times New Roman"/>
          <w:sz w:val="24"/>
          <w:szCs w:val="24"/>
          <w:u w:val="single"/>
        </w:rPr>
        <w:t>Вступительная беседа.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Каких птиц мы называем оседлыми?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Д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Птиц, которые живут весь год в одной и той же местности, называют оседлыми.</w:t>
      </w:r>
    </w:p>
    <w:p w:rsidR="00002580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В конце лета и осенью многие оседлые птицы делают кормовые запасы на зиму. Это синицы, сойки, пищухи.</w:t>
      </w:r>
    </w:p>
    <w:p w:rsidR="00002580" w:rsidRPr="00F406F7" w:rsidRDefault="00002580" w:rsidP="00C604F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Первичное усвоение знаний.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Давайте посмотрим видеосюжет об оседлых птицах. Обратите внимание, какие птицы остаются зимовать, чем питаются, где устраивают себе жилище.</w:t>
      </w:r>
    </w:p>
    <w:p w:rsidR="00002580" w:rsidRDefault="00002580" w:rsidP="00C604F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(У</w:t>
      </w:r>
      <w:r w:rsidRPr="00C604F6">
        <w:rPr>
          <w:rFonts w:ascii="Times New Roman" w:hAnsi="Times New Roman"/>
          <w:i/>
          <w:sz w:val="24"/>
          <w:szCs w:val="24"/>
        </w:rPr>
        <w:t xml:space="preserve">читель включает </w:t>
      </w:r>
      <w:r w:rsidRPr="00C604F6">
        <w:rPr>
          <w:rFonts w:ascii="Times New Roman" w:hAnsi="Times New Roman"/>
          <w:i/>
          <w:sz w:val="24"/>
          <w:szCs w:val="24"/>
          <w:lang w:val="en-US"/>
        </w:rPr>
        <w:t>DVD</w:t>
      </w:r>
      <w:r>
        <w:rPr>
          <w:rFonts w:ascii="Times New Roman" w:hAnsi="Times New Roman"/>
          <w:i/>
          <w:sz w:val="24"/>
          <w:szCs w:val="24"/>
        </w:rPr>
        <w:t>-диск</w:t>
      </w:r>
      <w:r w:rsidRPr="00C604F6">
        <w:rPr>
          <w:rFonts w:ascii="Times New Roman" w:hAnsi="Times New Roman"/>
          <w:i/>
          <w:sz w:val="24"/>
          <w:szCs w:val="24"/>
        </w:rPr>
        <w:t xml:space="preserve"> «Оседлые птицы»</w:t>
      </w:r>
      <w:r>
        <w:rPr>
          <w:rFonts w:ascii="Times New Roman" w:hAnsi="Times New Roman"/>
          <w:i/>
          <w:sz w:val="24"/>
          <w:szCs w:val="24"/>
        </w:rPr>
        <w:t>.</w:t>
      </w:r>
      <w:r w:rsidRPr="00C604F6">
        <w:rPr>
          <w:rFonts w:ascii="Times New Roman" w:hAnsi="Times New Roman"/>
          <w:i/>
          <w:sz w:val="24"/>
          <w:szCs w:val="24"/>
        </w:rPr>
        <w:t>)</w:t>
      </w:r>
    </w:p>
    <w:p w:rsidR="00002580" w:rsidRPr="00F406F7" w:rsidRDefault="00002580" w:rsidP="00C604F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Первичная проверка понимания.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.: Что</w:t>
      </w:r>
      <w:r w:rsidRPr="00C604F6">
        <w:rPr>
          <w:rFonts w:ascii="Times New Roman" w:hAnsi="Times New Roman"/>
          <w:sz w:val="24"/>
          <w:szCs w:val="24"/>
        </w:rPr>
        <w:t xml:space="preserve"> нового</w:t>
      </w:r>
      <w:r>
        <w:rPr>
          <w:rFonts w:ascii="Times New Roman" w:hAnsi="Times New Roman"/>
          <w:sz w:val="24"/>
          <w:szCs w:val="24"/>
        </w:rPr>
        <w:t xml:space="preserve"> вы</w:t>
      </w:r>
      <w:r w:rsidRPr="00C604F6">
        <w:rPr>
          <w:rFonts w:ascii="Times New Roman" w:hAnsi="Times New Roman"/>
          <w:sz w:val="24"/>
          <w:szCs w:val="24"/>
        </w:rPr>
        <w:t xml:space="preserve"> узнали из фильма?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Д.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Какие птицы всегда остаются в нашей местности</w:t>
      </w:r>
      <w:r>
        <w:rPr>
          <w:rFonts w:ascii="Times New Roman" w:hAnsi="Times New Roman"/>
          <w:sz w:val="24"/>
          <w:szCs w:val="24"/>
        </w:rPr>
        <w:t xml:space="preserve"> и как делают запасы?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C604F6">
        <w:rPr>
          <w:rFonts w:ascii="Times New Roman" w:hAnsi="Times New Roman"/>
          <w:sz w:val="24"/>
          <w:szCs w:val="24"/>
          <w:u w:val="single"/>
        </w:rPr>
        <w:t>Взаимодействие природных явлений и жизни птиц.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Назовите изменения в природе, которые происходят с окончанием лета</w:t>
      </w:r>
      <w:r>
        <w:rPr>
          <w:rFonts w:ascii="Times New Roman" w:hAnsi="Times New Roman"/>
          <w:sz w:val="24"/>
          <w:szCs w:val="24"/>
        </w:rPr>
        <w:t>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Д.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Холодает, опадают листья, больше нет ягод, местами подмерзает почва, а в конце осени покрываются льдом реки, озёра.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Изменения неживой природы несут за собой изменения в живой природе, какие?</w:t>
      </w:r>
    </w:p>
    <w:p w:rsidR="00002580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Д.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Чтобы пережить зиму, насекомые забились под кору деревьев, в щели домов, зарылись в землю, многие из них погибли.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Насекомые – это основной корм птиц, поэтому улетели насекомоядные птицы. Вы сказали, что водоёмы покрылись льдом – улетели водоплавающие птицы, которые находили корм в воде. Это утки, гуси, лебеди.</w:t>
      </w:r>
    </w:p>
    <w:p w:rsidR="00002580" w:rsidRDefault="00002580" w:rsidP="00C604F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604F6">
        <w:rPr>
          <w:rFonts w:ascii="Times New Roman" w:hAnsi="Times New Roman"/>
          <w:i/>
          <w:sz w:val="24"/>
          <w:szCs w:val="24"/>
        </w:rPr>
        <w:t>(Картинки на доске)</w:t>
      </w:r>
    </w:p>
    <w:p w:rsidR="00002580" w:rsidRDefault="00002580" w:rsidP="00C604F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002580" w:rsidRPr="00F406F7" w:rsidRDefault="00002580" w:rsidP="00C604F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Первичное закрепление.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Скажите, все ли птицы улетели?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Д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Нет.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Правильно. У птиц, которые остались зимовать, произошла линька, новый пух стал гуще и теплее, теперь им не страшны морозы. Скажите, только ли поэтому птицы остались, не испугавшись холодов?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Д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Остались птицы, которые могут добыть корм зимой.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Правильно. Назовите их.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Д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Ворон, сойка, сова, пищуха, дятел.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Скажите, чем питаются эти птицы зимой?</w:t>
      </w:r>
    </w:p>
    <w:p w:rsidR="00002580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Д.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Семенами деревьев, желудями, вытаскивают из-под коры уснувших на зиму насекомых, ловят </w:t>
      </w:r>
      <w:r>
        <w:rPr>
          <w:rFonts w:ascii="Times New Roman" w:hAnsi="Times New Roman"/>
          <w:sz w:val="24"/>
          <w:szCs w:val="24"/>
        </w:rPr>
        <w:t>мышей, а хищные птицы, например</w:t>
      </w:r>
      <w:r w:rsidRPr="00C604F6">
        <w:rPr>
          <w:rFonts w:ascii="Times New Roman" w:hAnsi="Times New Roman"/>
          <w:sz w:val="24"/>
          <w:szCs w:val="24"/>
        </w:rPr>
        <w:t xml:space="preserve"> ястреб-тетеревятник</w:t>
      </w:r>
      <w:r>
        <w:rPr>
          <w:rFonts w:ascii="Times New Roman" w:hAnsi="Times New Roman"/>
          <w:sz w:val="24"/>
          <w:szCs w:val="24"/>
        </w:rPr>
        <w:t>,</w:t>
      </w:r>
      <w:r w:rsidRPr="00C604F6">
        <w:rPr>
          <w:rFonts w:ascii="Times New Roman" w:hAnsi="Times New Roman"/>
          <w:sz w:val="24"/>
          <w:szCs w:val="24"/>
        </w:rPr>
        <w:t xml:space="preserve"> может поймать даже зайца или другую птицу. Из фильма мы узнали, что</w:t>
      </w:r>
      <w:r>
        <w:rPr>
          <w:rFonts w:ascii="Times New Roman" w:hAnsi="Times New Roman"/>
          <w:sz w:val="24"/>
          <w:szCs w:val="24"/>
        </w:rPr>
        <w:t xml:space="preserve"> он</w:t>
      </w:r>
      <w:r w:rsidRPr="00C604F6">
        <w:rPr>
          <w:rFonts w:ascii="Times New Roman" w:hAnsi="Times New Roman"/>
          <w:sz w:val="24"/>
          <w:szCs w:val="24"/>
        </w:rPr>
        <w:t xml:space="preserve"> может поймать даже тетерева.</w:t>
      </w:r>
    </w:p>
    <w:p w:rsidR="00002580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2580" w:rsidRPr="00C01544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  <w:u w:val="single"/>
        </w:rPr>
        <w:t>Физ</w:t>
      </w:r>
      <w:r>
        <w:rPr>
          <w:rFonts w:ascii="Times New Roman" w:hAnsi="Times New Roman"/>
          <w:sz w:val="24"/>
          <w:szCs w:val="24"/>
          <w:u w:val="single"/>
        </w:rPr>
        <w:t>культ</w:t>
      </w:r>
      <w:r w:rsidRPr="00C604F6">
        <w:rPr>
          <w:rFonts w:ascii="Times New Roman" w:hAnsi="Times New Roman"/>
          <w:sz w:val="24"/>
          <w:szCs w:val="24"/>
          <w:u w:val="single"/>
        </w:rPr>
        <w:t>минутка.</w:t>
      </w: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2580" w:rsidRPr="00C604F6" w:rsidRDefault="00002580" w:rsidP="00C604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002580" w:rsidRPr="00C604F6" w:rsidSect="001C378E">
          <w:pgSz w:w="11906" w:h="16838" w:code="9"/>
          <w:pgMar w:top="1134" w:right="850" w:bottom="1134" w:left="1701" w:header="708" w:footer="708" w:gutter="0"/>
          <w:cols w:space="708"/>
          <w:docGrid w:linePitch="360"/>
        </w:sectPr>
      </w:pPr>
      <w:r w:rsidRPr="00C604F6">
        <w:rPr>
          <w:rFonts w:ascii="Times New Roman" w:hAnsi="Times New Roman"/>
          <w:sz w:val="24"/>
          <w:szCs w:val="24"/>
        </w:rPr>
        <w:t>Филин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Филин ночью оживает,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На охоту вылетает.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Его зоркие глазища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Всё себе добычу рыщут.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Берегитесь, лягушата,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И мышата, и зайчата!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Прячьте хвостики и уши,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Чтоб не съел он вас на ужин.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Но лишь солнышко взойдёт,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Филин сразу же уснёт.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Вот теперь пора зверушкам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Порезвиться на опушке.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Веселитесь, лягушата,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И мышата, и зайчата!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Будем петь и танцевать,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Пока филин будет спать!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  <w:sectPr w:rsidR="00002580" w:rsidRPr="00C604F6" w:rsidSect="00D24AB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02580" w:rsidRDefault="00002580" w:rsidP="00C604F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604F6">
        <w:rPr>
          <w:rFonts w:ascii="Times New Roman" w:hAnsi="Times New Roman"/>
          <w:i/>
          <w:sz w:val="24"/>
          <w:szCs w:val="24"/>
        </w:rPr>
        <w:t>(Дети показывают, как летает филин, как прячутся зверьки, как филин засыпает и как потом радуются звери.)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C604F6">
        <w:rPr>
          <w:rFonts w:ascii="Times New Roman" w:hAnsi="Times New Roman"/>
          <w:sz w:val="24"/>
          <w:szCs w:val="24"/>
          <w:u w:val="single"/>
        </w:rPr>
        <w:t>Оседлые птицы (презентация)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Скажите, легко ли птицам приходится зимой?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Д.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Нет.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Как бы вы хотели им помочь?</w:t>
      </w:r>
    </w:p>
    <w:p w:rsidR="00002580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Д.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Сделать кормушки и подсыпать корм.</w:t>
      </w:r>
    </w:p>
    <w:p w:rsidR="00002580" w:rsidRDefault="00002580" w:rsidP="00F406F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02580" w:rsidRPr="00F406F7" w:rsidRDefault="00002580" w:rsidP="00F406F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406F7">
        <w:rPr>
          <w:rFonts w:ascii="Times New Roman" w:hAnsi="Times New Roman"/>
          <w:b/>
          <w:sz w:val="24"/>
          <w:szCs w:val="24"/>
        </w:rPr>
        <w:t>Информация о домашнем задании, инструктаж по его выполнению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002580" w:rsidRPr="00C604F6" w:rsidRDefault="00002580" w:rsidP="00F406F7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C604F6">
        <w:rPr>
          <w:rFonts w:ascii="Times New Roman" w:hAnsi="Times New Roman"/>
          <w:sz w:val="24"/>
          <w:szCs w:val="24"/>
          <w:u w:val="single"/>
        </w:rPr>
        <w:t>Домашнее задание.</w:t>
      </w:r>
    </w:p>
    <w:p w:rsidR="00002580" w:rsidRDefault="00002580" w:rsidP="00F406F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Дома сделайте кормушку для птиц и подкармливайте их.</w:t>
      </w:r>
    </w:p>
    <w:p w:rsidR="00002580" w:rsidRPr="008C065D" w:rsidRDefault="00002580" w:rsidP="00F406F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Рефлексия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C604F6">
        <w:rPr>
          <w:rFonts w:ascii="Times New Roman" w:hAnsi="Times New Roman"/>
          <w:sz w:val="24"/>
          <w:szCs w:val="24"/>
          <w:u w:val="single"/>
        </w:rPr>
        <w:t>Итог урока.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У.</w:t>
      </w:r>
      <w:r>
        <w:rPr>
          <w:rFonts w:ascii="Times New Roman" w:hAnsi="Times New Roman"/>
          <w:b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Давайте вспомним, ч</w:t>
      </w:r>
      <w:r w:rsidRPr="00C604F6">
        <w:rPr>
          <w:rFonts w:ascii="Times New Roman" w:hAnsi="Times New Roman"/>
          <w:sz w:val="24"/>
          <w:szCs w:val="24"/>
        </w:rPr>
        <w:t>то мы сегодня узнали на уроке?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Д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Названия птиц, которые остаются зимовать, почему остаются, чем они питаются в холода, где живут, как помочь им перезимовать.</w:t>
      </w:r>
    </w:p>
    <w:p w:rsidR="00002580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b/>
          <w:sz w:val="24"/>
          <w:szCs w:val="24"/>
        </w:rPr>
        <w:t>У</w:t>
      </w:r>
      <w:r w:rsidRPr="00C604F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C604F6">
        <w:rPr>
          <w:rFonts w:ascii="Times New Roman" w:hAnsi="Times New Roman"/>
          <w:sz w:val="24"/>
          <w:szCs w:val="24"/>
        </w:rPr>
        <w:t xml:space="preserve"> Правильно, молодцы!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Используемая литература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04F6">
        <w:rPr>
          <w:rFonts w:ascii="Times New Roman" w:hAnsi="Times New Roman"/>
          <w:sz w:val="24"/>
          <w:szCs w:val="24"/>
        </w:rPr>
        <w:t>Т.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04F6">
        <w:rPr>
          <w:rFonts w:ascii="Times New Roman" w:hAnsi="Times New Roman"/>
          <w:sz w:val="24"/>
          <w:szCs w:val="24"/>
        </w:rPr>
        <w:t>Р. Кислова «По дороге к азбуке»</w:t>
      </w:r>
      <w:r>
        <w:rPr>
          <w:rFonts w:ascii="Times New Roman" w:hAnsi="Times New Roman"/>
          <w:sz w:val="24"/>
          <w:szCs w:val="24"/>
        </w:rPr>
        <w:t>.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Птицы средней полосы:</w:t>
      </w:r>
      <w:r w:rsidRPr="00C01544">
        <w:rPr>
          <w:rFonts w:ascii="Times New Roman" w:hAnsi="Times New Roman"/>
          <w:sz w:val="24"/>
          <w:szCs w:val="24"/>
        </w:rPr>
        <w:t xml:space="preserve"> </w:t>
      </w:r>
      <w:r w:rsidRPr="00C604F6">
        <w:rPr>
          <w:rFonts w:ascii="Times New Roman" w:hAnsi="Times New Roman"/>
          <w:sz w:val="24"/>
          <w:szCs w:val="24"/>
        </w:rPr>
        <w:t>Наглядно-дидактическое пособие «Мир в картинках»</w:t>
      </w:r>
      <w:r>
        <w:rPr>
          <w:rFonts w:ascii="Times New Roman" w:hAnsi="Times New Roman"/>
          <w:sz w:val="24"/>
          <w:szCs w:val="24"/>
        </w:rPr>
        <w:t>.</w:t>
      </w:r>
    </w:p>
    <w:p w:rsidR="00002580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04F6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Оседлые птицы: </w:t>
      </w:r>
      <w:r w:rsidRPr="00C604F6">
        <w:rPr>
          <w:rFonts w:ascii="Times New Roman" w:hAnsi="Times New Roman"/>
          <w:sz w:val="24"/>
          <w:szCs w:val="24"/>
        </w:rPr>
        <w:t>Оседлые и перелётные птицы</w:t>
      </w:r>
      <w:r>
        <w:rPr>
          <w:rFonts w:ascii="Times New Roman" w:hAnsi="Times New Roman"/>
          <w:sz w:val="24"/>
          <w:szCs w:val="24"/>
        </w:rPr>
        <w:t>/ DVD-диск. – М.:</w:t>
      </w:r>
      <w:r w:rsidRPr="00C604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Телекомпания СГУ ТВ, </w:t>
      </w:r>
    </w:p>
    <w:p w:rsidR="00002580" w:rsidRPr="00C604F6" w:rsidRDefault="00002580" w:rsidP="00C604F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2012</w:t>
      </w:r>
      <w:r w:rsidRPr="00C604F6">
        <w:rPr>
          <w:rFonts w:ascii="Times New Roman" w:hAnsi="Times New Roman"/>
          <w:sz w:val="24"/>
          <w:szCs w:val="24"/>
        </w:rPr>
        <w:t>.</w:t>
      </w:r>
    </w:p>
    <w:sectPr w:rsidR="00002580" w:rsidRPr="00C604F6" w:rsidSect="00D24AB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580" w:rsidRDefault="00002580" w:rsidP="00D24ABF">
      <w:pPr>
        <w:spacing w:after="0" w:line="240" w:lineRule="auto"/>
      </w:pPr>
      <w:r>
        <w:separator/>
      </w:r>
    </w:p>
  </w:endnote>
  <w:endnote w:type="continuationSeparator" w:id="0">
    <w:p w:rsidR="00002580" w:rsidRDefault="00002580" w:rsidP="00D24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580" w:rsidRDefault="00002580" w:rsidP="00D24ABF">
      <w:pPr>
        <w:spacing w:after="0" w:line="240" w:lineRule="auto"/>
      </w:pPr>
      <w:r>
        <w:separator/>
      </w:r>
    </w:p>
  </w:footnote>
  <w:footnote w:type="continuationSeparator" w:id="0">
    <w:p w:rsidR="00002580" w:rsidRDefault="00002580" w:rsidP="00D24A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6C80"/>
    <w:rsid w:val="00002580"/>
    <w:rsid w:val="0000444B"/>
    <w:rsid w:val="00016C80"/>
    <w:rsid w:val="00035DBE"/>
    <w:rsid w:val="00057682"/>
    <w:rsid w:val="000841A0"/>
    <w:rsid w:val="00093648"/>
    <w:rsid w:val="000B6747"/>
    <w:rsid w:val="001164AA"/>
    <w:rsid w:val="001A48C0"/>
    <w:rsid w:val="001C378E"/>
    <w:rsid w:val="001F4404"/>
    <w:rsid w:val="00242629"/>
    <w:rsid w:val="00277F27"/>
    <w:rsid w:val="003351EA"/>
    <w:rsid w:val="003D3703"/>
    <w:rsid w:val="0049378E"/>
    <w:rsid w:val="004D57C1"/>
    <w:rsid w:val="004F3BEE"/>
    <w:rsid w:val="00505D56"/>
    <w:rsid w:val="005435B6"/>
    <w:rsid w:val="00576176"/>
    <w:rsid w:val="00596401"/>
    <w:rsid w:val="005E51EA"/>
    <w:rsid w:val="00671150"/>
    <w:rsid w:val="006D68EC"/>
    <w:rsid w:val="0071381E"/>
    <w:rsid w:val="00724C3A"/>
    <w:rsid w:val="00752320"/>
    <w:rsid w:val="007835D6"/>
    <w:rsid w:val="00794717"/>
    <w:rsid w:val="00833BB4"/>
    <w:rsid w:val="008379BF"/>
    <w:rsid w:val="008439B4"/>
    <w:rsid w:val="00872372"/>
    <w:rsid w:val="008768E8"/>
    <w:rsid w:val="0089100E"/>
    <w:rsid w:val="008931AD"/>
    <w:rsid w:val="008C065D"/>
    <w:rsid w:val="0096116C"/>
    <w:rsid w:val="009A2668"/>
    <w:rsid w:val="009B0EB5"/>
    <w:rsid w:val="009D25EF"/>
    <w:rsid w:val="009D3A1B"/>
    <w:rsid w:val="009E0509"/>
    <w:rsid w:val="00A307FF"/>
    <w:rsid w:val="00A33759"/>
    <w:rsid w:val="00A84C17"/>
    <w:rsid w:val="00AA097C"/>
    <w:rsid w:val="00AC3372"/>
    <w:rsid w:val="00AF21D2"/>
    <w:rsid w:val="00B22853"/>
    <w:rsid w:val="00B23CB3"/>
    <w:rsid w:val="00C01544"/>
    <w:rsid w:val="00C1441E"/>
    <w:rsid w:val="00C14EBE"/>
    <w:rsid w:val="00C4116D"/>
    <w:rsid w:val="00C566F4"/>
    <w:rsid w:val="00C604F6"/>
    <w:rsid w:val="00C832DB"/>
    <w:rsid w:val="00CB65B3"/>
    <w:rsid w:val="00CF13D0"/>
    <w:rsid w:val="00D2285E"/>
    <w:rsid w:val="00D24ABF"/>
    <w:rsid w:val="00D65F50"/>
    <w:rsid w:val="00D768EC"/>
    <w:rsid w:val="00DB0C04"/>
    <w:rsid w:val="00E25806"/>
    <w:rsid w:val="00E41BF7"/>
    <w:rsid w:val="00E8153A"/>
    <w:rsid w:val="00EC4EE7"/>
    <w:rsid w:val="00F406F7"/>
    <w:rsid w:val="00F86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70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24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24AB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24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24ABF"/>
    <w:rPr>
      <w:rFonts w:cs="Times New Roman"/>
    </w:rPr>
  </w:style>
  <w:style w:type="paragraph" w:styleId="NormalWeb">
    <w:name w:val="Normal (Web)"/>
    <w:basedOn w:val="Normal"/>
    <w:uiPriority w:val="99"/>
    <w:rsid w:val="00F406F7"/>
    <w:pPr>
      <w:spacing w:after="0" w:line="240" w:lineRule="auto"/>
      <w:ind w:left="75" w:right="75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</Pages>
  <Words>818</Words>
  <Characters>4669</Characters>
  <Application>Microsoft Office Outlook</Application>
  <DocSecurity>0</DocSecurity>
  <Lines>0</Lines>
  <Paragraphs>0</Paragraphs>
  <ScaleCrop>false</ScaleCrop>
  <Company>contora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Окружающий мир</dc:title>
  <dc:subject/>
  <dc:creator>polis</dc:creator>
  <cp:keywords/>
  <dc:description/>
  <cp:lastModifiedBy>Администратор</cp:lastModifiedBy>
  <cp:revision>2</cp:revision>
  <dcterms:created xsi:type="dcterms:W3CDTF">2012-11-30T13:46:00Z</dcterms:created>
  <dcterms:modified xsi:type="dcterms:W3CDTF">2012-11-30T13:46:00Z</dcterms:modified>
</cp:coreProperties>
</file>